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899" w:rsidRDefault="00254899">
      <w:pPr>
        <w:tabs>
          <w:tab w:val="right" w:pos="9270"/>
        </w:tabs>
      </w:pPr>
      <w:r>
        <w:rPr>
          <w:b/>
        </w:rPr>
        <w:t>The Toroidal Capacitance Function</w:t>
      </w:r>
      <w:r>
        <w:tab/>
      </w:r>
      <w:r>
        <w:tab/>
      </w:r>
      <w:r>
        <w:tab/>
      </w:r>
      <w:r>
        <w:tab/>
        <w:t>PhL</w:t>
      </w:r>
      <w:r>
        <w:tab/>
      </w:r>
      <w:r>
        <w:tab/>
        <w:t>2.11.11</w:t>
      </w:r>
    </w:p>
    <w:p w:rsidR="00254899" w:rsidRDefault="00254899">
      <w:pPr>
        <w:tabs>
          <w:tab w:val="left" w:pos="7200"/>
          <w:tab w:val="left" w:pos="7920"/>
          <w:tab w:val="right" w:pos="9270"/>
        </w:tabs>
      </w:pPr>
    </w:p>
    <w:p w:rsidR="00254899" w:rsidRPr="00B8049E" w:rsidRDefault="00254899">
      <w:pPr>
        <w:tabs>
          <w:tab w:val="left" w:pos="7200"/>
          <w:tab w:val="left" w:pos="7920"/>
          <w:tab w:val="right" w:pos="9270"/>
        </w:tabs>
        <w:rPr>
          <w:b/>
          <w:color w:val="FF0000"/>
        </w:rPr>
      </w:pPr>
      <w:r w:rsidRPr="00B8049E">
        <w:rPr>
          <w:b/>
          <w:color w:val="FF0000"/>
        </w:rPr>
        <w:t xml:space="preserve">Warning:  Sometimes saving this file crashes the OS requiring a hard power off and reboot. Therefore, do not </w:t>
      </w:r>
      <w:r>
        <w:rPr>
          <w:b/>
          <w:color w:val="FF0000"/>
        </w:rPr>
        <w:t>save</w:t>
      </w:r>
      <w:r w:rsidRPr="00B8049E">
        <w:rPr>
          <w:b/>
          <w:color w:val="FF0000"/>
        </w:rPr>
        <w:t xml:space="preserve"> this file if many Word docs are open or they will all have to be "recovered". </w:t>
      </w:r>
    </w:p>
    <w:p w:rsidR="00254899" w:rsidRPr="00B8049E" w:rsidRDefault="00254899">
      <w:pPr>
        <w:tabs>
          <w:tab w:val="left" w:pos="7200"/>
          <w:tab w:val="left" w:pos="7920"/>
          <w:tab w:val="right" w:pos="9270"/>
        </w:tabs>
        <w:rPr>
          <w:b/>
          <w:color w:val="FF0000"/>
        </w:rPr>
      </w:pPr>
    </w:p>
    <w:p w:rsidR="00254899" w:rsidRDefault="00254899" w:rsidP="00AA2617">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85613768" w:history="1">
        <w:r w:rsidRPr="00F91581">
          <w:rPr>
            <w:rStyle w:val="Hyperlink"/>
            <w:noProof/>
          </w:rPr>
          <w:t>Overview (2 pages, written 2.14.11)</w:t>
        </w:r>
        <w:r>
          <w:rPr>
            <w:noProof/>
            <w:webHidden/>
          </w:rPr>
          <w:tab/>
        </w:r>
        <w:r>
          <w:rPr>
            <w:noProof/>
            <w:webHidden/>
          </w:rPr>
          <w:fldChar w:fldCharType="begin"/>
        </w:r>
        <w:r>
          <w:rPr>
            <w:noProof/>
            <w:webHidden/>
          </w:rPr>
          <w:instrText xml:space="preserve"> PAGEREF _Toc285613768 \h </w:instrText>
        </w:r>
        <w:r>
          <w:rPr>
            <w:noProof/>
          </w:rPr>
        </w:r>
        <w:r>
          <w:rPr>
            <w:noProof/>
            <w:webHidden/>
          </w:rPr>
          <w:fldChar w:fldCharType="separate"/>
        </w:r>
        <w:r>
          <w:rPr>
            <w:noProof/>
            <w:webHidden/>
          </w:rPr>
          <w:t>1</w:t>
        </w:r>
        <w:r>
          <w:rPr>
            <w:noProof/>
            <w:webHidden/>
          </w:rPr>
          <w:fldChar w:fldCharType="end"/>
        </w:r>
      </w:hyperlink>
    </w:p>
    <w:p w:rsidR="00254899" w:rsidRDefault="00254899" w:rsidP="00AA2617">
      <w:pPr>
        <w:pStyle w:val="TOC2"/>
        <w:tabs>
          <w:tab w:val="right" w:leader="dot" w:pos="9350"/>
        </w:tabs>
        <w:rPr>
          <w:b w:val="0"/>
          <w:noProof/>
          <w:sz w:val="24"/>
          <w:szCs w:val="24"/>
        </w:rPr>
      </w:pPr>
      <w:hyperlink w:anchor="_Toc285613769" w:history="1">
        <w:r w:rsidRPr="00F91581">
          <w:rPr>
            <w:rStyle w:val="Hyperlink"/>
            <w:noProof/>
          </w:rPr>
          <w:t>1. The TCF T(z) as a "special function"</w:t>
        </w:r>
        <w:r>
          <w:rPr>
            <w:noProof/>
            <w:webHidden/>
          </w:rPr>
          <w:tab/>
        </w:r>
        <w:r>
          <w:rPr>
            <w:noProof/>
            <w:webHidden/>
          </w:rPr>
          <w:fldChar w:fldCharType="begin"/>
        </w:r>
        <w:r>
          <w:rPr>
            <w:noProof/>
            <w:webHidden/>
          </w:rPr>
          <w:instrText xml:space="preserve"> PAGEREF _Toc285613769 \h </w:instrText>
        </w:r>
        <w:r>
          <w:rPr>
            <w:noProof/>
          </w:rPr>
        </w:r>
        <w:r>
          <w:rPr>
            <w:noProof/>
            <w:webHidden/>
          </w:rPr>
          <w:fldChar w:fldCharType="separate"/>
        </w:r>
        <w:r>
          <w:rPr>
            <w:noProof/>
            <w:webHidden/>
          </w:rPr>
          <w:t>3</w:t>
        </w:r>
        <w:r>
          <w:rPr>
            <w:noProof/>
            <w:webHidden/>
          </w:rPr>
          <w:fldChar w:fldCharType="end"/>
        </w:r>
      </w:hyperlink>
    </w:p>
    <w:p w:rsidR="00254899" w:rsidRDefault="00254899" w:rsidP="00AA2617">
      <w:pPr>
        <w:pStyle w:val="TOC2"/>
        <w:tabs>
          <w:tab w:val="right" w:leader="dot" w:pos="9350"/>
        </w:tabs>
        <w:rPr>
          <w:b w:val="0"/>
          <w:noProof/>
          <w:sz w:val="24"/>
          <w:szCs w:val="24"/>
        </w:rPr>
      </w:pPr>
      <w:hyperlink w:anchor="_Toc285613770" w:history="1">
        <w:r w:rsidRPr="00F91581">
          <w:rPr>
            <w:rStyle w:val="Hyperlink"/>
            <w:noProof/>
          </w:rPr>
          <w:t>2. Can the sum be done to give some simpler answer?</w:t>
        </w:r>
        <w:r>
          <w:rPr>
            <w:noProof/>
            <w:webHidden/>
          </w:rPr>
          <w:tab/>
        </w:r>
        <w:r>
          <w:rPr>
            <w:noProof/>
            <w:webHidden/>
          </w:rPr>
          <w:fldChar w:fldCharType="begin"/>
        </w:r>
        <w:r>
          <w:rPr>
            <w:noProof/>
            <w:webHidden/>
          </w:rPr>
          <w:instrText xml:space="preserve"> PAGEREF _Toc285613770 \h </w:instrText>
        </w:r>
        <w:r>
          <w:rPr>
            <w:noProof/>
          </w:rPr>
        </w:r>
        <w:r>
          <w:rPr>
            <w:noProof/>
            <w:webHidden/>
          </w:rPr>
          <w:fldChar w:fldCharType="separate"/>
        </w:r>
        <w:r>
          <w:rPr>
            <w:noProof/>
            <w:webHidden/>
          </w:rPr>
          <w:t>4</w:t>
        </w:r>
        <w:r>
          <w:rPr>
            <w:noProof/>
            <w:webHidden/>
          </w:rPr>
          <w:fldChar w:fldCharType="end"/>
        </w:r>
      </w:hyperlink>
    </w:p>
    <w:p w:rsidR="00254899" w:rsidRDefault="00254899" w:rsidP="00AA2617">
      <w:pPr>
        <w:pStyle w:val="TOC2"/>
        <w:tabs>
          <w:tab w:val="right" w:leader="dot" w:pos="9350"/>
        </w:tabs>
        <w:rPr>
          <w:b w:val="0"/>
          <w:noProof/>
          <w:sz w:val="24"/>
          <w:szCs w:val="24"/>
        </w:rPr>
      </w:pPr>
      <w:hyperlink w:anchor="_Toc285613771" w:history="1">
        <w:r w:rsidRPr="00F91581">
          <w:rPr>
            <w:rStyle w:val="Hyperlink"/>
            <w:noProof/>
          </w:rPr>
          <w:t>3. What T(z) "look like"?</w:t>
        </w:r>
        <w:r>
          <w:rPr>
            <w:noProof/>
            <w:webHidden/>
          </w:rPr>
          <w:tab/>
        </w:r>
        <w:r>
          <w:rPr>
            <w:noProof/>
            <w:webHidden/>
          </w:rPr>
          <w:fldChar w:fldCharType="begin"/>
        </w:r>
        <w:r>
          <w:rPr>
            <w:noProof/>
            <w:webHidden/>
          </w:rPr>
          <w:instrText xml:space="preserve"> PAGEREF _Toc285613771 \h </w:instrText>
        </w:r>
        <w:r>
          <w:rPr>
            <w:noProof/>
          </w:rPr>
        </w:r>
        <w:r>
          <w:rPr>
            <w:noProof/>
            <w:webHidden/>
          </w:rPr>
          <w:fldChar w:fldCharType="separate"/>
        </w:r>
        <w:r>
          <w:rPr>
            <w:noProof/>
            <w:webHidden/>
          </w:rPr>
          <w:t>4</w:t>
        </w:r>
        <w:r>
          <w:rPr>
            <w:noProof/>
            <w:webHidden/>
          </w:rPr>
          <w:fldChar w:fldCharType="end"/>
        </w:r>
      </w:hyperlink>
    </w:p>
    <w:p w:rsidR="00254899" w:rsidRDefault="00254899" w:rsidP="00AA2617">
      <w:pPr>
        <w:pStyle w:val="TOC2"/>
        <w:tabs>
          <w:tab w:val="right" w:leader="dot" w:pos="9350"/>
        </w:tabs>
        <w:rPr>
          <w:b w:val="0"/>
          <w:noProof/>
          <w:sz w:val="24"/>
          <w:szCs w:val="24"/>
        </w:rPr>
      </w:pPr>
      <w:hyperlink w:anchor="_Toc285613772" w:history="1">
        <w:r w:rsidRPr="00F91581">
          <w:rPr>
            <w:rStyle w:val="Hyperlink"/>
            <w:noProof/>
          </w:rPr>
          <w:t>4. Maple calculations of the PBM sum rule near z = 1.</w:t>
        </w:r>
        <w:r>
          <w:rPr>
            <w:noProof/>
            <w:webHidden/>
          </w:rPr>
          <w:tab/>
        </w:r>
        <w:r>
          <w:rPr>
            <w:noProof/>
            <w:webHidden/>
          </w:rPr>
          <w:fldChar w:fldCharType="begin"/>
        </w:r>
        <w:r>
          <w:rPr>
            <w:noProof/>
            <w:webHidden/>
          </w:rPr>
          <w:instrText xml:space="preserve"> PAGEREF _Toc285613772 \h </w:instrText>
        </w:r>
        <w:r>
          <w:rPr>
            <w:noProof/>
          </w:rPr>
        </w:r>
        <w:r>
          <w:rPr>
            <w:noProof/>
            <w:webHidden/>
          </w:rPr>
          <w:fldChar w:fldCharType="separate"/>
        </w:r>
        <w:r>
          <w:rPr>
            <w:noProof/>
            <w:webHidden/>
          </w:rPr>
          <w:t>5</w:t>
        </w:r>
        <w:r>
          <w:rPr>
            <w:noProof/>
            <w:webHidden/>
          </w:rPr>
          <w:fldChar w:fldCharType="end"/>
        </w:r>
      </w:hyperlink>
    </w:p>
    <w:p w:rsidR="00254899" w:rsidRDefault="00254899" w:rsidP="00AA2617">
      <w:pPr>
        <w:pStyle w:val="TOC3"/>
        <w:tabs>
          <w:tab w:val="right" w:leader="dot" w:pos="9350"/>
        </w:tabs>
        <w:rPr>
          <w:noProof/>
          <w:sz w:val="24"/>
          <w:szCs w:val="24"/>
        </w:rPr>
      </w:pPr>
      <w:hyperlink w:anchor="_Toc285613773" w:history="1">
        <w:r w:rsidRPr="00F91581">
          <w:rPr>
            <w:rStyle w:val="Hyperlink"/>
            <w:noProof/>
          </w:rPr>
          <w:t>(a) Convergence of two series</w:t>
        </w:r>
        <w:r>
          <w:rPr>
            <w:noProof/>
            <w:webHidden/>
          </w:rPr>
          <w:tab/>
        </w:r>
        <w:r>
          <w:rPr>
            <w:noProof/>
            <w:webHidden/>
          </w:rPr>
          <w:fldChar w:fldCharType="begin"/>
        </w:r>
        <w:r>
          <w:rPr>
            <w:noProof/>
            <w:webHidden/>
          </w:rPr>
          <w:instrText xml:space="preserve"> PAGEREF _Toc285613773 \h </w:instrText>
        </w:r>
        <w:r>
          <w:rPr>
            <w:noProof/>
          </w:rPr>
        </w:r>
        <w:r>
          <w:rPr>
            <w:noProof/>
            <w:webHidden/>
          </w:rPr>
          <w:fldChar w:fldCharType="separate"/>
        </w:r>
        <w:r>
          <w:rPr>
            <w:noProof/>
            <w:webHidden/>
          </w:rPr>
          <w:t>5</w:t>
        </w:r>
        <w:r>
          <w:rPr>
            <w:noProof/>
            <w:webHidden/>
          </w:rPr>
          <w:fldChar w:fldCharType="end"/>
        </w:r>
      </w:hyperlink>
    </w:p>
    <w:p w:rsidR="00254899" w:rsidRDefault="00254899" w:rsidP="00AA2617">
      <w:pPr>
        <w:pStyle w:val="TOC3"/>
        <w:tabs>
          <w:tab w:val="right" w:leader="dot" w:pos="9350"/>
        </w:tabs>
        <w:rPr>
          <w:noProof/>
          <w:sz w:val="24"/>
          <w:szCs w:val="24"/>
        </w:rPr>
      </w:pPr>
      <w:hyperlink w:anchor="_Toc285613774" w:history="1">
        <w:r w:rsidRPr="00F91581">
          <w:rPr>
            <w:rStyle w:val="Hyperlink"/>
            <w:noProof/>
          </w:rPr>
          <w:t>(b) Evaluation of the R(z) series in Maple</w:t>
        </w:r>
        <w:r>
          <w:rPr>
            <w:noProof/>
            <w:webHidden/>
          </w:rPr>
          <w:tab/>
        </w:r>
        <w:r>
          <w:rPr>
            <w:noProof/>
            <w:webHidden/>
          </w:rPr>
          <w:fldChar w:fldCharType="begin"/>
        </w:r>
        <w:r>
          <w:rPr>
            <w:noProof/>
            <w:webHidden/>
          </w:rPr>
          <w:instrText xml:space="preserve"> PAGEREF _Toc285613774 \h </w:instrText>
        </w:r>
        <w:r>
          <w:rPr>
            <w:noProof/>
          </w:rPr>
        </w:r>
        <w:r>
          <w:rPr>
            <w:noProof/>
            <w:webHidden/>
          </w:rPr>
          <w:fldChar w:fldCharType="separate"/>
        </w:r>
        <w:r>
          <w:rPr>
            <w:noProof/>
            <w:webHidden/>
          </w:rPr>
          <w:t>6</w:t>
        </w:r>
        <w:r>
          <w:rPr>
            <w:noProof/>
            <w:webHidden/>
          </w:rPr>
          <w:fldChar w:fldCharType="end"/>
        </w:r>
      </w:hyperlink>
    </w:p>
    <w:p w:rsidR="00254899" w:rsidRDefault="00254899" w:rsidP="00AA2617">
      <w:pPr>
        <w:pStyle w:val="TOC3"/>
        <w:tabs>
          <w:tab w:val="right" w:leader="dot" w:pos="9350"/>
        </w:tabs>
        <w:rPr>
          <w:noProof/>
          <w:sz w:val="24"/>
          <w:szCs w:val="24"/>
        </w:rPr>
      </w:pPr>
      <w:hyperlink w:anchor="_Toc285613775" w:history="1">
        <w:r w:rsidRPr="00F91581">
          <w:rPr>
            <w:rStyle w:val="Hyperlink"/>
            <w:noProof/>
          </w:rPr>
          <w:t>(c) Possible causes of the asymptotic expansion effect</w:t>
        </w:r>
        <w:r>
          <w:rPr>
            <w:noProof/>
            <w:webHidden/>
          </w:rPr>
          <w:tab/>
        </w:r>
        <w:r>
          <w:rPr>
            <w:noProof/>
            <w:webHidden/>
          </w:rPr>
          <w:fldChar w:fldCharType="begin"/>
        </w:r>
        <w:r>
          <w:rPr>
            <w:noProof/>
            <w:webHidden/>
          </w:rPr>
          <w:instrText xml:space="preserve"> PAGEREF _Toc285613775 \h </w:instrText>
        </w:r>
        <w:r>
          <w:rPr>
            <w:noProof/>
          </w:rPr>
        </w:r>
        <w:r>
          <w:rPr>
            <w:noProof/>
            <w:webHidden/>
          </w:rPr>
          <w:fldChar w:fldCharType="separate"/>
        </w:r>
        <w:r>
          <w:rPr>
            <w:noProof/>
            <w:webHidden/>
          </w:rPr>
          <w:t>11</w:t>
        </w:r>
        <w:r>
          <w:rPr>
            <w:noProof/>
            <w:webHidden/>
          </w:rPr>
          <w:fldChar w:fldCharType="end"/>
        </w:r>
      </w:hyperlink>
    </w:p>
    <w:p w:rsidR="00254899" w:rsidRDefault="00254899" w:rsidP="00AA2617">
      <w:pPr>
        <w:pStyle w:val="TOC2"/>
        <w:tabs>
          <w:tab w:val="right" w:leader="dot" w:pos="9350"/>
        </w:tabs>
        <w:rPr>
          <w:b w:val="0"/>
          <w:noProof/>
          <w:sz w:val="24"/>
          <w:szCs w:val="24"/>
        </w:rPr>
      </w:pPr>
      <w:hyperlink w:anchor="_Toc285613776" w:history="1">
        <w:r w:rsidRPr="00F91581">
          <w:rPr>
            <w:rStyle w:val="Hyperlink"/>
            <w:noProof/>
          </w:rPr>
          <w:t>4A. Maple calculations of T(z) in the region near z = 1</w:t>
        </w:r>
        <w:r>
          <w:rPr>
            <w:noProof/>
            <w:webHidden/>
          </w:rPr>
          <w:tab/>
        </w:r>
        <w:r>
          <w:rPr>
            <w:noProof/>
            <w:webHidden/>
          </w:rPr>
          <w:fldChar w:fldCharType="begin"/>
        </w:r>
        <w:r>
          <w:rPr>
            <w:noProof/>
            <w:webHidden/>
          </w:rPr>
          <w:instrText xml:space="preserve"> PAGEREF _Toc285613776 \h </w:instrText>
        </w:r>
        <w:r>
          <w:rPr>
            <w:noProof/>
          </w:rPr>
        </w:r>
        <w:r>
          <w:rPr>
            <w:noProof/>
            <w:webHidden/>
          </w:rPr>
          <w:fldChar w:fldCharType="separate"/>
        </w:r>
        <w:r>
          <w:rPr>
            <w:noProof/>
            <w:webHidden/>
          </w:rPr>
          <w:t>12</w:t>
        </w:r>
        <w:r>
          <w:rPr>
            <w:noProof/>
            <w:webHidden/>
          </w:rPr>
          <w:fldChar w:fldCharType="end"/>
        </w:r>
      </w:hyperlink>
    </w:p>
    <w:p w:rsidR="00254899" w:rsidRDefault="00254899" w:rsidP="00AA2617">
      <w:pPr>
        <w:pStyle w:val="TOC2"/>
        <w:tabs>
          <w:tab w:val="right" w:leader="dot" w:pos="9350"/>
        </w:tabs>
        <w:rPr>
          <w:b w:val="0"/>
          <w:noProof/>
          <w:sz w:val="24"/>
          <w:szCs w:val="24"/>
        </w:rPr>
      </w:pPr>
      <w:hyperlink w:anchor="_Toc285613777" w:history="1">
        <w:r w:rsidRPr="00F91581">
          <w:rPr>
            <w:rStyle w:val="Hyperlink"/>
            <w:noProof/>
          </w:rPr>
          <w:t>5. What about the charge density?</w:t>
        </w:r>
        <w:r>
          <w:rPr>
            <w:noProof/>
            <w:webHidden/>
          </w:rPr>
          <w:tab/>
        </w:r>
        <w:r>
          <w:rPr>
            <w:noProof/>
            <w:webHidden/>
          </w:rPr>
          <w:fldChar w:fldCharType="begin"/>
        </w:r>
        <w:r>
          <w:rPr>
            <w:noProof/>
            <w:webHidden/>
          </w:rPr>
          <w:instrText xml:space="preserve"> PAGEREF _Toc285613777 \h </w:instrText>
        </w:r>
        <w:r>
          <w:rPr>
            <w:noProof/>
          </w:rPr>
        </w:r>
        <w:r>
          <w:rPr>
            <w:noProof/>
            <w:webHidden/>
          </w:rPr>
          <w:fldChar w:fldCharType="separate"/>
        </w:r>
        <w:r>
          <w:rPr>
            <w:noProof/>
            <w:webHidden/>
          </w:rPr>
          <w:t>17</w:t>
        </w:r>
        <w:r>
          <w:rPr>
            <w:noProof/>
            <w:webHidden/>
          </w:rPr>
          <w:fldChar w:fldCharType="end"/>
        </w:r>
      </w:hyperlink>
    </w:p>
    <w:p w:rsidR="00254899" w:rsidRDefault="00254899" w:rsidP="00AA2617">
      <w:pPr>
        <w:pStyle w:val="TOC2"/>
        <w:tabs>
          <w:tab w:val="right" w:leader="dot" w:pos="9350"/>
        </w:tabs>
        <w:rPr>
          <w:b w:val="0"/>
          <w:noProof/>
          <w:sz w:val="24"/>
          <w:szCs w:val="24"/>
        </w:rPr>
      </w:pPr>
      <w:hyperlink w:anchor="_Toc285613778" w:history="1">
        <w:r w:rsidRPr="00F91581">
          <w:rPr>
            <w:rStyle w:val="Hyperlink"/>
            <w:noProof/>
          </w:rPr>
          <w:t>6. The Behavior of P and Q for large ν .</w:t>
        </w:r>
        <w:r>
          <w:rPr>
            <w:noProof/>
            <w:webHidden/>
          </w:rPr>
          <w:tab/>
        </w:r>
        <w:r>
          <w:rPr>
            <w:noProof/>
            <w:webHidden/>
          </w:rPr>
          <w:fldChar w:fldCharType="begin"/>
        </w:r>
        <w:r>
          <w:rPr>
            <w:noProof/>
            <w:webHidden/>
          </w:rPr>
          <w:instrText xml:space="preserve"> PAGEREF _Toc285613778 \h </w:instrText>
        </w:r>
        <w:r>
          <w:rPr>
            <w:noProof/>
          </w:rPr>
        </w:r>
        <w:r>
          <w:rPr>
            <w:noProof/>
            <w:webHidden/>
          </w:rPr>
          <w:fldChar w:fldCharType="separate"/>
        </w:r>
        <w:r>
          <w:rPr>
            <w:noProof/>
            <w:webHidden/>
          </w:rPr>
          <w:t>19</w:t>
        </w:r>
        <w:r>
          <w:rPr>
            <w:noProof/>
            <w:webHidden/>
          </w:rPr>
          <w:fldChar w:fldCharType="end"/>
        </w:r>
      </w:hyperlink>
    </w:p>
    <w:p w:rsidR="00254899" w:rsidRDefault="00254899" w:rsidP="00AA2617">
      <w:pPr>
        <w:pStyle w:val="TOC3"/>
        <w:tabs>
          <w:tab w:val="right" w:leader="dot" w:pos="9350"/>
        </w:tabs>
        <w:rPr>
          <w:noProof/>
          <w:sz w:val="24"/>
          <w:szCs w:val="24"/>
        </w:rPr>
      </w:pPr>
      <w:hyperlink w:anchor="_Toc285613779" w:history="1">
        <w:r w:rsidRPr="00F91581">
          <w:rPr>
            <w:rStyle w:val="Hyperlink"/>
            <w:noProof/>
          </w:rPr>
          <w:t>Examples of series involving P and Q</w:t>
        </w:r>
        <w:r>
          <w:rPr>
            <w:noProof/>
            <w:webHidden/>
          </w:rPr>
          <w:tab/>
        </w:r>
        <w:r>
          <w:rPr>
            <w:noProof/>
            <w:webHidden/>
          </w:rPr>
          <w:fldChar w:fldCharType="begin"/>
        </w:r>
        <w:r>
          <w:rPr>
            <w:noProof/>
            <w:webHidden/>
          </w:rPr>
          <w:instrText xml:space="preserve"> PAGEREF _Toc285613779 \h </w:instrText>
        </w:r>
        <w:r>
          <w:rPr>
            <w:noProof/>
          </w:rPr>
        </w:r>
        <w:r>
          <w:rPr>
            <w:noProof/>
            <w:webHidden/>
          </w:rPr>
          <w:fldChar w:fldCharType="separate"/>
        </w:r>
        <w:r>
          <w:rPr>
            <w:noProof/>
            <w:webHidden/>
          </w:rPr>
          <w:t>21</w:t>
        </w:r>
        <w:r>
          <w:rPr>
            <w:noProof/>
            <w:webHidden/>
          </w:rPr>
          <w:fldChar w:fldCharType="end"/>
        </w:r>
      </w:hyperlink>
    </w:p>
    <w:p w:rsidR="00254899" w:rsidRDefault="00254899" w:rsidP="00AA2617">
      <w:pPr>
        <w:pStyle w:val="TOC2"/>
        <w:tabs>
          <w:tab w:val="right" w:leader="dot" w:pos="9350"/>
        </w:tabs>
        <w:rPr>
          <w:b w:val="0"/>
          <w:noProof/>
          <w:sz w:val="24"/>
          <w:szCs w:val="24"/>
        </w:rPr>
      </w:pPr>
      <w:hyperlink w:anchor="_Toc285613780" w:history="1">
        <w:r w:rsidRPr="00F91581">
          <w:rPr>
            <w:rStyle w:val="Hyperlink"/>
            <w:noProof/>
          </w:rPr>
          <w:t>7. More on the z ≈ 1 behavior of T(z) : an estimate of T'(z) near z = 1</w:t>
        </w:r>
        <w:r>
          <w:rPr>
            <w:noProof/>
            <w:webHidden/>
          </w:rPr>
          <w:tab/>
        </w:r>
        <w:r>
          <w:rPr>
            <w:noProof/>
            <w:webHidden/>
          </w:rPr>
          <w:fldChar w:fldCharType="begin"/>
        </w:r>
        <w:r>
          <w:rPr>
            <w:noProof/>
            <w:webHidden/>
          </w:rPr>
          <w:instrText xml:space="preserve"> PAGEREF _Toc285613780 \h </w:instrText>
        </w:r>
        <w:r>
          <w:rPr>
            <w:noProof/>
          </w:rPr>
        </w:r>
        <w:r>
          <w:rPr>
            <w:noProof/>
            <w:webHidden/>
          </w:rPr>
          <w:fldChar w:fldCharType="separate"/>
        </w:r>
        <w:r>
          <w:rPr>
            <w:noProof/>
            <w:webHidden/>
          </w:rPr>
          <w:t>22</w:t>
        </w:r>
        <w:r>
          <w:rPr>
            <w:noProof/>
            <w:webHidden/>
          </w:rPr>
          <w:fldChar w:fldCharType="end"/>
        </w:r>
      </w:hyperlink>
    </w:p>
    <w:p w:rsidR="00254899" w:rsidRDefault="00254899" w:rsidP="00AA2617">
      <w:pPr>
        <w:pStyle w:val="TOC2"/>
        <w:tabs>
          <w:tab w:val="right" w:leader="dot" w:pos="9350"/>
        </w:tabs>
        <w:rPr>
          <w:b w:val="0"/>
          <w:noProof/>
          <w:sz w:val="24"/>
          <w:szCs w:val="24"/>
        </w:rPr>
      </w:pPr>
      <w:hyperlink w:anchor="_Toc285613781" w:history="1">
        <w:r w:rsidRPr="00F91581">
          <w:rPr>
            <w:rStyle w:val="Hyperlink"/>
            <w:noProof/>
          </w:rPr>
          <w:t>8. Still more on the z ≈ 1 behavior of T(z) : trying directly limits of Q and P</w:t>
        </w:r>
        <w:r>
          <w:rPr>
            <w:noProof/>
            <w:webHidden/>
          </w:rPr>
          <w:tab/>
        </w:r>
        <w:r>
          <w:rPr>
            <w:noProof/>
            <w:webHidden/>
          </w:rPr>
          <w:fldChar w:fldCharType="begin"/>
        </w:r>
        <w:r>
          <w:rPr>
            <w:noProof/>
            <w:webHidden/>
          </w:rPr>
          <w:instrText xml:space="preserve"> PAGEREF _Toc285613781 \h </w:instrText>
        </w:r>
        <w:r>
          <w:rPr>
            <w:noProof/>
          </w:rPr>
        </w:r>
        <w:r>
          <w:rPr>
            <w:noProof/>
            <w:webHidden/>
          </w:rPr>
          <w:fldChar w:fldCharType="separate"/>
        </w:r>
        <w:r>
          <w:rPr>
            <w:noProof/>
            <w:webHidden/>
          </w:rPr>
          <w:t>25</w:t>
        </w:r>
        <w:r>
          <w:rPr>
            <w:noProof/>
            <w:webHidden/>
          </w:rPr>
          <w:fldChar w:fldCharType="end"/>
        </w:r>
      </w:hyperlink>
    </w:p>
    <w:p w:rsidR="00254899" w:rsidRDefault="00254899" w:rsidP="00AA2617">
      <w:pPr>
        <w:pStyle w:val="TOC2"/>
        <w:tabs>
          <w:tab w:val="right" w:leader="dot" w:pos="9350"/>
        </w:tabs>
        <w:rPr>
          <w:b w:val="0"/>
          <w:noProof/>
          <w:sz w:val="24"/>
          <w:szCs w:val="24"/>
        </w:rPr>
      </w:pPr>
      <w:hyperlink w:anchor="_Toc285613782" w:history="1">
        <w:r w:rsidRPr="00F91581">
          <w:rPr>
            <w:rStyle w:val="Hyperlink"/>
            <w:noProof/>
          </w:rPr>
          <w:t>10. Wolfram Weighs In on the T(z) calculations</w:t>
        </w:r>
        <w:r>
          <w:rPr>
            <w:noProof/>
            <w:webHidden/>
          </w:rPr>
          <w:tab/>
        </w:r>
        <w:r>
          <w:rPr>
            <w:noProof/>
            <w:webHidden/>
          </w:rPr>
          <w:fldChar w:fldCharType="begin"/>
        </w:r>
        <w:r>
          <w:rPr>
            <w:noProof/>
            <w:webHidden/>
          </w:rPr>
          <w:instrText xml:space="preserve"> PAGEREF _Toc285613782 \h </w:instrText>
        </w:r>
        <w:r>
          <w:rPr>
            <w:noProof/>
          </w:rPr>
        </w:r>
        <w:r>
          <w:rPr>
            <w:noProof/>
            <w:webHidden/>
          </w:rPr>
          <w:fldChar w:fldCharType="separate"/>
        </w:r>
        <w:r>
          <w:rPr>
            <w:noProof/>
            <w:webHidden/>
          </w:rPr>
          <w:t>28</w:t>
        </w:r>
        <w:r>
          <w:rPr>
            <w:noProof/>
            <w:webHidden/>
          </w:rPr>
          <w:fldChar w:fldCharType="end"/>
        </w:r>
      </w:hyperlink>
    </w:p>
    <w:p w:rsidR="00254899" w:rsidRDefault="00254899" w:rsidP="00AA2617">
      <w:pPr>
        <w:pStyle w:val="TOC2"/>
        <w:tabs>
          <w:tab w:val="right" w:leader="dot" w:pos="9350"/>
        </w:tabs>
        <w:rPr>
          <w:b w:val="0"/>
          <w:noProof/>
          <w:sz w:val="24"/>
          <w:szCs w:val="24"/>
        </w:rPr>
      </w:pPr>
      <w:hyperlink w:anchor="_Toc285613783" w:history="1">
        <w:r w:rsidRPr="00F91581">
          <w:rPr>
            <w:rStyle w:val="Hyperlink"/>
            <w:noProof/>
          </w:rPr>
          <w:t>11. The large z behavior of T(z)</w:t>
        </w:r>
        <w:r>
          <w:rPr>
            <w:noProof/>
            <w:webHidden/>
          </w:rPr>
          <w:tab/>
        </w:r>
        <w:r>
          <w:rPr>
            <w:noProof/>
            <w:webHidden/>
          </w:rPr>
          <w:fldChar w:fldCharType="begin"/>
        </w:r>
        <w:r>
          <w:rPr>
            <w:noProof/>
            <w:webHidden/>
          </w:rPr>
          <w:instrText xml:space="preserve"> PAGEREF _Toc285613783 \h </w:instrText>
        </w:r>
        <w:r>
          <w:rPr>
            <w:noProof/>
          </w:rPr>
        </w:r>
        <w:r>
          <w:rPr>
            <w:noProof/>
            <w:webHidden/>
          </w:rPr>
          <w:fldChar w:fldCharType="separate"/>
        </w:r>
        <w:r>
          <w:rPr>
            <w:noProof/>
            <w:webHidden/>
          </w:rPr>
          <w:t>29</w:t>
        </w:r>
        <w:r>
          <w:rPr>
            <w:noProof/>
            <w:webHidden/>
          </w:rPr>
          <w:fldChar w:fldCharType="end"/>
        </w:r>
      </w:hyperlink>
    </w:p>
    <w:p w:rsidR="00254899" w:rsidRDefault="00254899" w:rsidP="00AA2617">
      <w:pPr>
        <w:pStyle w:val="TOC2"/>
        <w:tabs>
          <w:tab w:val="right" w:leader="dot" w:pos="9350"/>
        </w:tabs>
        <w:rPr>
          <w:b w:val="0"/>
          <w:noProof/>
          <w:sz w:val="24"/>
          <w:szCs w:val="24"/>
        </w:rPr>
      </w:pPr>
      <w:hyperlink w:anchor="_Toc285613784" w:history="1">
        <w:r w:rsidRPr="00F91581">
          <w:rPr>
            <w:rStyle w:val="Hyperlink"/>
            <w:noProof/>
          </w:rPr>
          <w:t>12. Full range plot of T(z)</w:t>
        </w:r>
        <w:r>
          <w:rPr>
            <w:noProof/>
            <w:webHidden/>
          </w:rPr>
          <w:tab/>
        </w:r>
        <w:r>
          <w:rPr>
            <w:noProof/>
            <w:webHidden/>
          </w:rPr>
          <w:fldChar w:fldCharType="begin"/>
        </w:r>
        <w:r>
          <w:rPr>
            <w:noProof/>
            <w:webHidden/>
          </w:rPr>
          <w:instrText xml:space="preserve"> PAGEREF _Toc285613784 \h </w:instrText>
        </w:r>
        <w:r>
          <w:rPr>
            <w:noProof/>
          </w:rPr>
        </w:r>
        <w:r>
          <w:rPr>
            <w:noProof/>
            <w:webHidden/>
          </w:rPr>
          <w:fldChar w:fldCharType="separate"/>
        </w:r>
        <w:r>
          <w:rPr>
            <w:noProof/>
            <w:webHidden/>
          </w:rPr>
          <w:t>31</w:t>
        </w:r>
        <w:r>
          <w:rPr>
            <w:noProof/>
            <w:webHidden/>
          </w:rPr>
          <w:fldChar w:fldCharType="end"/>
        </w:r>
      </w:hyperlink>
    </w:p>
    <w:p w:rsidR="00254899" w:rsidRDefault="00254899" w:rsidP="00AA2617">
      <w:pPr>
        <w:pStyle w:val="TOC3"/>
        <w:tabs>
          <w:tab w:val="right" w:leader="dot" w:pos="9350"/>
        </w:tabs>
        <w:rPr>
          <w:noProof/>
          <w:sz w:val="24"/>
          <w:szCs w:val="24"/>
        </w:rPr>
      </w:pPr>
      <w:hyperlink w:anchor="_Toc285613785" w:history="1">
        <w:r w:rsidRPr="00F91581">
          <w:rPr>
            <w:rStyle w:val="Hyperlink"/>
            <w:noProof/>
          </w:rPr>
          <w:t>(a) comparing the degenerate toroid to the enclosing sphere.</w:t>
        </w:r>
        <w:r>
          <w:rPr>
            <w:noProof/>
            <w:webHidden/>
          </w:rPr>
          <w:tab/>
        </w:r>
        <w:r>
          <w:rPr>
            <w:noProof/>
            <w:webHidden/>
          </w:rPr>
          <w:fldChar w:fldCharType="begin"/>
        </w:r>
        <w:r>
          <w:rPr>
            <w:noProof/>
            <w:webHidden/>
          </w:rPr>
          <w:instrText xml:space="preserve"> PAGEREF _Toc285613785 \h </w:instrText>
        </w:r>
        <w:r>
          <w:rPr>
            <w:noProof/>
          </w:rPr>
        </w:r>
        <w:r>
          <w:rPr>
            <w:noProof/>
            <w:webHidden/>
          </w:rPr>
          <w:fldChar w:fldCharType="separate"/>
        </w:r>
        <w:r>
          <w:rPr>
            <w:noProof/>
            <w:webHidden/>
          </w:rPr>
          <w:t>33</w:t>
        </w:r>
        <w:r>
          <w:rPr>
            <w:noProof/>
            <w:webHidden/>
          </w:rPr>
          <w:fldChar w:fldCharType="end"/>
        </w:r>
      </w:hyperlink>
    </w:p>
    <w:p w:rsidR="00254899" w:rsidRDefault="00254899">
      <w:pPr>
        <w:tabs>
          <w:tab w:val="left" w:pos="7200"/>
          <w:tab w:val="left" w:pos="7920"/>
          <w:tab w:val="right" w:pos="9270"/>
        </w:tabs>
        <w:rPr>
          <w:rStyle w:val="Hyperlink"/>
          <w:b/>
          <w:noProof/>
        </w:rPr>
      </w:pPr>
      <w:r>
        <w:rPr>
          <w:rStyle w:val="Hyperlink"/>
          <w:noProof/>
        </w:rPr>
        <w:fldChar w:fldCharType="end"/>
      </w:r>
    </w:p>
    <w:p w:rsidR="00254899" w:rsidRDefault="00254899">
      <w:pPr>
        <w:tabs>
          <w:tab w:val="left" w:pos="7200"/>
          <w:tab w:val="left" w:pos="7920"/>
          <w:tab w:val="right" w:pos="9270"/>
        </w:tabs>
      </w:pPr>
      <w:r>
        <w:t>___________________________________________________________________________________</w:t>
      </w:r>
    </w:p>
    <w:p w:rsidR="00254899" w:rsidRPr="00B87A58" w:rsidRDefault="00254899">
      <w:pPr>
        <w:tabs>
          <w:tab w:val="left" w:pos="7200"/>
          <w:tab w:val="left" w:pos="7920"/>
          <w:tab w:val="right" w:pos="9270"/>
        </w:tabs>
      </w:pPr>
    </w:p>
    <w:p w:rsidR="00254899" w:rsidRDefault="00254899" w:rsidP="0032547A">
      <w:pPr>
        <w:pStyle w:val="Heading2"/>
      </w:pPr>
      <w:bookmarkStart w:id="0" w:name="_Toc285469811"/>
      <w:bookmarkStart w:id="1" w:name="_Toc285549903"/>
      <w:bookmarkStart w:id="2" w:name="_Toc285613768"/>
      <w:r>
        <w:t>Overview (2 pages, written 2.14.11)</w:t>
      </w:r>
      <w:bookmarkEnd w:id="0"/>
      <w:bookmarkEnd w:id="1"/>
      <w:bookmarkEnd w:id="2"/>
      <w:r>
        <w:t xml:space="preserve"> </w:t>
      </w:r>
    </w:p>
    <w:p w:rsidR="00254899" w:rsidRDefault="00254899">
      <w:pPr>
        <w:tabs>
          <w:tab w:val="left" w:pos="7200"/>
          <w:tab w:val="left" w:pos="7920"/>
          <w:tab w:val="right" w:pos="9270"/>
        </w:tabs>
      </w:pPr>
    </w:p>
    <w:p w:rsidR="00254899" w:rsidRDefault="00254899">
      <w:pPr>
        <w:tabs>
          <w:tab w:val="left" w:pos="7200"/>
          <w:tab w:val="left" w:pos="7920"/>
          <w:tab w:val="right" w:pos="9270"/>
        </w:tabs>
      </w:pPr>
      <w:r>
        <w:t xml:space="preserve">In </w:t>
      </w:r>
      <w:r w:rsidRPr="00B87A58">
        <w:rPr>
          <w:b/>
        </w:rPr>
        <w:t>Section 1</w:t>
      </w:r>
      <w:r w:rsidRPr="00B87A58">
        <w:t xml:space="preserve"> I</w:t>
      </w:r>
      <w:r>
        <w:t xml:space="preserve"> define the T(z) function and show its connection to donut capacitance, and comment that it is in fact a </w:t>
      </w:r>
      <w:r w:rsidRPr="00340C1B">
        <w:rPr>
          <w:b/>
        </w:rPr>
        <w:t>special function</w:t>
      </w:r>
      <w:r>
        <w:t xml:space="preserve"> which has no name. </w:t>
      </w:r>
    </w:p>
    <w:p w:rsidR="00254899" w:rsidRDefault="00254899">
      <w:pPr>
        <w:tabs>
          <w:tab w:val="left" w:pos="7200"/>
          <w:tab w:val="left" w:pos="7920"/>
          <w:tab w:val="right" w:pos="9270"/>
        </w:tabs>
      </w:pPr>
    </w:p>
    <w:p w:rsidR="00254899" w:rsidRDefault="00254899">
      <w:pPr>
        <w:tabs>
          <w:tab w:val="left" w:pos="7200"/>
          <w:tab w:val="left" w:pos="7920"/>
          <w:tab w:val="right" w:pos="9270"/>
        </w:tabs>
      </w:pPr>
      <w:r>
        <w:t>In</w:t>
      </w:r>
      <w:r w:rsidRPr="00B87A58">
        <w:rPr>
          <w:b/>
        </w:rPr>
        <w:t xml:space="preserve"> Section 2</w:t>
      </w:r>
      <w:r>
        <w:t xml:space="preserve"> I conjecture that there is </w:t>
      </w:r>
      <w:r w:rsidRPr="00340C1B">
        <w:rPr>
          <w:b/>
        </w:rPr>
        <w:t>no simpler way</w:t>
      </w:r>
      <w:r>
        <w:t xml:space="preserve"> to express this T(z) function. Having P in a denominator is very unusual in terms of external sources' Legendre function data. For example, the PBM book has no series involving Legendre functions in the denominator.  </w:t>
      </w:r>
    </w:p>
    <w:p w:rsidR="00254899" w:rsidRDefault="00254899">
      <w:pPr>
        <w:tabs>
          <w:tab w:val="left" w:pos="7200"/>
          <w:tab w:val="left" w:pos="7920"/>
          <w:tab w:val="right" w:pos="9270"/>
        </w:tabs>
      </w:pPr>
    </w:p>
    <w:p w:rsidR="00254899" w:rsidRDefault="00254899">
      <w:pPr>
        <w:tabs>
          <w:tab w:val="left" w:pos="7200"/>
          <w:tab w:val="left" w:pos="7920"/>
          <w:tab w:val="right" w:pos="9270"/>
        </w:tabs>
        <w:rPr>
          <w:color w:val="000000"/>
        </w:rPr>
      </w:pPr>
      <w:r>
        <w:t>In</w:t>
      </w:r>
      <w:r>
        <w:rPr>
          <w:b/>
        </w:rPr>
        <w:t xml:space="preserve"> Section 3 </w:t>
      </w:r>
      <w:r>
        <w:t xml:space="preserve">I first comment on how things go for the large z end of the range (thin wire ring). I note that in this limit you have to use a special limit for P in the n=0 term, namely, </w:t>
      </w:r>
      <w:r w:rsidRPr="00606835">
        <w:rPr>
          <w:color w:val="000000"/>
        </w:rPr>
        <w:t>P</w:t>
      </w:r>
      <w:r w:rsidRPr="00606835">
        <w:rPr>
          <w:rStyle w:val="subscript"/>
          <w:color w:val="000000"/>
        </w:rPr>
        <w:t>-1/2</w:t>
      </w:r>
      <w:r>
        <w:t xml:space="preserve">(z)  = </w:t>
      </w:r>
      <w:r w:rsidRPr="00606835">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Pr>
          <w:color w:val="000000"/>
        </w:rPr>
        <w:t>8</w:t>
      </w:r>
      <w:r w:rsidRPr="00606835">
        <w:rPr>
          <w:color w:val="000000"/>
        </w:rPr>
        <w:t xml:space="preserve">z] / </w:t>
      </w:r>
      <w:r w:rsidRPr="00606835">
        <w:rPr>
          <w:color w:val="000000"/>
        </w:rPr>
        <w:fldChar w:fldCharType="begin"/>
      </w:r>
      <w:r w:rsidRPr="00606835">
        <w:rPr>
          <w:color w:val="000000"/>
        </w:rPr>
        <w:instrText xml:space="preserve"> EQ \r(z) </w:instrText>
      </w:r>
      <w:r w:rsidRPr="00606835">
        <w:rPr>
          <w:color w:val="000000"/>
        </w:rPr>
        <w:fldChar w:fldCharType="end"/>
      </w:r>
      <w:r>
        <w:rPr>
          <w:color w:val="000000"/>
        </w:rPr>
        <w:t xml:space="preserve">. But I don't say more about this limit since I studied it in "charged donut".  </w:t>
      </w:r>
    </w:p>
    <w:p w:rsidR="00254899" w:rsidRDefault="00254899">
      <w:pPr>
        <w:tabs>
          <w:tab w:val="left" w:pos="7200"/>
          <w:tab w:val="left" w:pos="7920"/>
          <w:tab w:val="right" w:pos="9270"/>
        </w:tabs>
        <w:rPr>
          <w:color w:val="000000"/>
        </w:rPr>
      </w:pPr>
      <w:r>
        <w:rPr>
          <w:color w:val="000000"/>
        </w:rPr>
        <w:tab/>
        <w:t xml:space="preserve">I then </w:t>
      </w:r>
      <w:r w:rsidRPr="00340C1B">
        <w:rPr>
          <w:b/>
          <w:color w:val="000000"/>
        </w:rPr>
        <w:t>wonder about</w:t>
      </w:r>
      <w:r>
        <w:rPr>
          <w:color w:val="000000"/>
        </w:rPr>
        <w:t xml:space="preserve"> the z=1 limit of T(z) and I make an argument that you might just replace P by 1 inside the sum in this limit, and then you would say that T(1) = π from the PBM sum rule. I thought this was true for a while, but now I think you cannot set P = 1, and in fact P is a little larger than 1 in effect, and T(1) is less than π, being roughly T(1) = 2.735353 . </w:t>
      </w:r>
    </w:p>
    <w:p w:rsidR="00254899" w:rsidRDefault="00254899">
      <w:pPr>
        <w:tabs>
          <w:tab w:val="left" w:pos="7200"/>
          <w:tab w:val="left" w:pos="7920"/>
          <w:tab w:val="right" w:pos="9270"/>
        </w:tabs>
        <w:rPr>
          <w:color w:val="000000"/>
        </w:rPr>
      </w:pPr>
    </w:p>
    <w:p w:rsidR="00254899" w:rsidRPr="00842F5A" w:rsidRDefault="00254899">
      <w:pPr>
        <w:tabs>
          <w:tab w:val="left" w:pos="7200"/>
          <w:tab w:val="left" w:pos="7920"/>
          <w:tab w:val="right" w:pos="9270"/>
        </w:tabs>
        <w:rPr>
          <w:rStyle w:val="subscript"/>
          <w:rFonts w:ascii="Times New Roman" w:hAnsi="Times New Roman"/>
          <w:b w:val="0"/>
          <w:sz w:val="22"/>
          <w:vertAlign w:val="baseline"/>
        </w:rPr>
      </w:pPr>
      <w:r>
        <w:rPr>
          <w:color w:val="000000"/>
        </w:rPr>
        <w:t>In</w:t>
      </w:r>
      <w:r w:rsidRPr="00CC0803">
        <w:rPr>
          <w:b/>
          <w:color w:val="000000"/>
        </w:rPr>
        <w:t xml:space="preserve"> Section 4</w:t>
      </w:r>
      <w:r>
        <w:rPr>
          <w:color w:val="000000"/>
        </w:rPr>
        <w:t xml:space="preserve"> (a) I compare the T(z) and R(z) series in terms of expected convergence rate and give reference for the PBM sum rule R(z) = </w:t>
      </w:r>
      <w:r>
        <w:t xml:space="preserve"> (π/</w:t>
      </w:r>
      <w:r>
        <w:fldChar w:fldCharType="begin"/>
      </w:r>
      <w:r>
        <w:instrText xml:space="preserve"> EQ \r(2) </w:instrText>
      </w:r>
      <w:r>
        <w:fldChar w:fldCharType="end"/>
      </w:r>
      <w:r>
        <w:t xml:space="preserve">). Then in (b) </w:t>
      </w:r>
      <w:r>
        <w:rPr>
          <w:color w:val="000000"/>
        </w:rPr>
        <w:t xml:space="preserve">I do a </w:t>
      </w:r>
      <w:r w:rsidRPr="00A156B1">
        <w:rPr>
          <w:b/>
          <w:color w:val="000000"/>
        </w:rPr>
        <w:t>Maple study of this R(z)</w:t>
      </w:r>
      <w:r>
        <w:rPr>
          <w:color w:val="000000"/>
        </w:rPr>
        <w:t xml:space="preserve"> sum rule series  which I know adds to 2.221441. I find that Maple agrees fine for z = 3, but as you get "close in" accuracy is only 1 unit in 2 places. I give a table summarizing the results. In (c) I make a conjecture at what might cause the "asymptotic series" effect I keep seeing, but then I find a counterexample right away, so I have no theory. Then I show a huge 60 orders of magnitude problem with Q(122,xi) etc which I ignore. </w:t>
      </w:r>
    </w:p>
    <w:p w:rsidR="00254899" w:rsidRDefault="00254899">
      <w:pPr>
        <w:tabs>
          <w:tab w:val="left" w:pos="7200"/>
          <w:tab w:val="left" w:pos="7920"/>
          <w:tab w:val="right" w:pos="9270"/>
        </w:tabs>
      </w:pPr>
    </w:p>
    <w:p w:rsidR="00254899" w:rsidRDefault="00254899">
      <w:pPr>
        <w:tabs>
          <w:tab w:val="left" w:pos="7200"/>
          <w:tab w:val="left" w:pos="7920"/>
          <w:tab w:val="right" w:pos="9270"/>
        </w:tabs>
        <w:rPr>
          <w:color w:val="000000"/>
        </w:rPr>
      </w:pPr>
      <w:r>
        <w:t xml:space="preserve">In </w:t>
      </w:r>
      <w:r w:rsidRPr="00006586">
        <w:rPr>
          <w:b/>
        </w:rPr>
        <w:t>Section 4a</w:t>
      </w:r>
      <w:r>
        <w:t xml:space="preserve"> I do a </w:t>
      </w:r>
      <w:r w:rsidRPr="00A156B1">
        <w:rPr>
          <w:b/>
        </w:rPr>
        <w:t>Maple study of the T(z) function near z=1</w:t>
      </w:r>
      <w:r>
        <w:t xml:space="preserve"> and again give the results in a table. I find that T(z) approaches the constant </w:t>
      </w:r>
      <w:r>
        <w:rPr>
          <w:color w:val="000000"/>
        </w:rPr>
        <w:t xml:space="preserve"> 2.735 in a very reasonable fashion, but I have no explanation for the value of the constant, though it might be "e", but I think not. The approach is reasonable when you think of a toroid shrinking so its hole just goes away. In earlier work I was finding something dramatic was happening in this limit, but after fixing all my errors, the limit is quite gentle as you would expect. </w:t>
      </w:r>
    </w:p>
    <w:p w:rsidR="00254899" w:rsidRDefault="00254899">
      <w:pPr>
        <w:tabs>
          <w:tab w:val="left" w:pos="7200"/>
          <w:tab w:val="left" w:pos="7920"/>
          <w:tab w:val="right" w:pos="9270"/>
        </w:tabs>
        <w:rPr>
          <w:color w:val="000000"/>
        </w:rPr>
      </w:pPr>
    </w:p>
    <w:p w:rsidR="00254899" w:rsidRDefault="00254899">
      <w:pPr>
        <w:tabs>
          <w:tab w:val="left" w:pos="7200"/>
          <w:tab w:val="left" w:pos="7920"/>
          <w:tab w:val="right" w:pos="9270"/>
        </w:tabs>
        <w:rPr>
          <w:color w:val="000000"/>
        </w:rPr>
      </w:pPr>
      <w:r>
        <w:rPr>
          <w:color w:val="000000"/>
        </w:rPr>
        <w:t xml:space="preserve">In </w:t>
      </w:r>
      <w:r w:rsidRPr="00454121">
        <w:rPr>
          <w:b/>
          <w:color w:val="000000"/>
        </w:rPr>
        <w:t>Section 5</w:t>
      </w:r>
      <w:r>
        <w:rPr>
          <w:color w:val="000000"/>
        </w:rPr>
        <w:t xml:space="preserve"> I compute an expression for the </w:t>
      </w:r>
      <w:r w:rsidRPr="00A156B1">
        <w:rPr>
          <w:b/>
          <w:color w:val="000000"/>
        </w:rPr>
        <w:t>toroid surface charge density σ</w:t>
      </w:r>
    </w:p>
    <w:p w:rsidR="00254899" w:rsidRDefault="00254899">
      <w:pPr>
        <w:tabs>
          <w:tab w:val="left" w:pos="7200"/>
          <w:tab w:val="left" w:pos="7920"/>
          <w:tab w:val="right" w:pos="9270"/>
        </w:tabs>
        <w:rPr>
          <w:color w:val="000000"/>
        </w:rPr>
      </w:pPr>
    </w:p>
    <w:p w:rsidR="00254899" w:rsidRPr="00B35542" w:rsidRDefault="00254899" w:rsidP="00F21551">
      <w:r>
        <w:tab/>
      </w:r>
      <w:r w:rsidRPr="00547E47">
        <w:rPr>
          <w:color w:val="000000"/>
        </w:rPr>
        <w:t>σ =</w:t>
      </w:r>
      <w:r>
        <w:t xml:space="preserve">   (V</w:t>
      </w:r>
      <w:r>
        <w:rPr>
          <w:rStyle w:val="subscript"/>
        </w:rPr>
        <w:t>0</w:t>
      </w:r>
      <w:r>
        <w:t xml:space="preserve"> /4π R) *</w:t>
      </w:r>
    </w:p>
    <w:p w:rsidR="00254899" w:rsidRDefault="00254899" w:rsidP="00F21551">
      <w:r>
        <w:tab/>
        <w:t>{  (</w:t>
      </w:r>
      <w:r>
        <w:fldChar w:fldCharType="begin"/>
      </w:r>
      <w:r>
        <w:instrText xml:space="preserve"> EQ \r(2) </w:instrText>
      </w:r>
      <w:r>
        <w:fldChar w:fldCharType="end"/>
      </w:r>
      <w:r>
        <w:t>/π)(</w:t>
      </w:r>
      <w:r>
        <w:fldChar w:fldCharType="begin"/>
      </w:r>
      <w:r>
        <w:instrText xml:space="preserve"> EQ \r(chξ</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(chξ</w:t>
      </w:r>
      <w:r>
        <w:rPr>
          <w:rStyle w:val="subscript"/>
        </w:rPr>
        <w:t>0</w:t>
      </w:r>
      <w:r>
        <w:t>)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 + (1/2)}</w:t>
      </w:r>
    </w:p>
    <w:p w:rsidR="00254899" w:rsidRDefault="00254899">
      <w:pPr>
        <w:tabs>
          <w:tab w:val="left" w:pos="7200"/>
          <w:tab w:val="left" w:pos="7920"/>
          <w:tab w:val="right" w:pos="9270"/>
        </w:tabs>
        <w:rPr>
          <w:color w:val="000000"/>
        </w:rPr>
      </w:pPr>
    </w:p>
    <w:p w:rsidR="00254899" w:rsidRDefault="00254899">
      <w:pPr>
        <w:tabs>
          <w:tab w:val="left" w:pos="7200"/>
          <w:tab w:val="left" w:pos="7920"/>
          <w:tab w:val="right" w:pos="9270"/>
        </w:tabs>
        <w:rPr>
          <w:color w:val="000000"/>
        </w:rPr>
      </w:pPr>
      <w:r>
        <w:rPr>
          <w:color w:val="000000"/>
        </w:rPr>
        <w:t xml:space="preserve">When I did this, I had a violent limit for T(z) and I wanted to see if σ was doing something wild at z = 1. So this section is not so relevant any more since I am not going to plot σ (though I could). </w:t>
      </w:r>
    </w:p>
    <w:p w:rsidR="00254899" w:rsidRDefault="00254899">
      <w:pPr>
        <w:tabs>
          <w:tab w:val="left" w:pos="7200"/>
          <w:tab w:val="left" w:pos="7920"/>
          <w:tab w:val="right" w:pos="9270"/>
        </w:tabs>
        <w:rPr>
          <w:color w:val="000000"/>
        </w:rPr>
      </w:pPr>
    </w:p>
    <w:p w:rsidR="00254899" w:rsidRDefault="00254899">
      <w:pPr>
        <w:tabs>
          <w:tab w:val="left" w:pos="7200"/>
          <w:tab w:val="left" w:pos="7920"/>
          <w:tab w:val="right" w:pos="9270"/>
        </w:tabs>
        <w:rPr>
          <w:color w:val="000000"/>
        </w:rPr>
      </w:pPr>
      <w:r>
        <w:rPr>
          <w:color w:val="000000"/>
        </w:rPr>
        <w:t xml:space="preserve">In </w:t>
      </w:r>
      <w:r w:rsidRPr="00454121">
        <w:rPr>
          <w:b/>
          <w:color w:val="000000"/>
        </w:rPr>
        <w:t>Section 6</w:t>
      </w:r>
      <w:r>
        <w:rPr>
          <w:color w:val="000000"/>
        </w:rPr>
        <w:t xml:space="preserve"> I compute the </w:t>
      </w:r>
      <w:r w:rsidRPr="00A156B1">
        <w:rPr>
          <w:b/>
          <w:color w:val="000000"/>
        </w:rPr>
        <w:t>large n limit</w:t>
      </w:r>
      <w:r>
        <w:rPr>
          <w:color w:val="000000"/>
        </w:rPr>
        <w:t xml:space="preserve"> of the P and Q function using AS 2009 data. </w:t>
      </w:r>
    </w:p>
    <w:p w:rsidR="00254899" w:rsidRDefault="00254899">
      <w:pPr>
        <w:tabs>
          <w:tab w:val="left" w:pos="7200"/>
          <w:tab w:val="left" w:pos="7920"/>
          <w:tab w:val="right" w:pos="9270"/>
        </w:tabs>
        <w:rPr>
          <w:color w:val="000000"/>
        </w:rPr>
      </w:pPr>
    </w:p>
    <w:p w:rsidR="00254899" w:rsidRPr="00BD047B" w:rsidRDefault="00254899" w:rsidP="00454121">
      <w:r>
        <w:tab/>
        <w:t>P</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\r(1/2πn) </w:instrText>
      </w:r>
      <w:r>
        <w:fldChar w:fldCharType="end"/>
      </w:r>
      <w:r>
        <w:t xml:space="preserve"> e</w:t>
      </w:r>
      <w:r>
        <w:rPr>
          <w:rStyle w:val="superscript"/>
        </w:rPr>
        <w:t>+nξ</w:t>
      </w:r>
      <w:r>
        <w:tab/>
      </w:r>
      <w:r>
        <w:tab/>
      </w:r>
      <w:r>
        <w:tab/>
        <w:t>large n</w:t>
      </w:r>
    </w:p>
    <w:p w:rsidR="00254899" w:rsidRDefault="00254899" w:rsidP="00454121">
      <w:r>
        <w:tab/>
      </w:r>
      <w:r w:rsidRPr="00EB40D9">
        <w:t>Q</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\r(π/(2n)) </w:instrText>
      </w:r>
      <w:r>
        <w:fldChar w:fldCharType="end"/>
      </w:r>
      <w:r>
        <w:t>e</w:t>
      </w:r>
      <w:r>
        <w:rPr>
          <w:rStyle w:val="superscript"/>
        </w:rPr>
        <w:t>-nξ</w:t>
      </w:r>
      <w:r>
        <w:tab/>
      </w:r>
      <w:r>
        <w:tab/>
        <w:t>large n</w:t>
      </w:r>
    </w:p>
    <w:p w:rsidR="00254899" w:rsidRDefault="00254899" w:rsidP="00454121"/>
    <w:p w:rsidR="00254899" w:rsidRDefault="00254899" w:rsidP="00454121">
      <w:r>
        <w:t xml:space="preserve">I note that convergence dissolves as ξ → 0, meaning z → 1. I give a few series examples, but they don't really mean much. Earlier I made a mistake and thought there was an extra Γ strongly converging things, but that was due to the AS "bold" Q function confusion. </w:t>
      </w:r>
    </w:p>
    <w:p w:rsidR="00254899" w:rsidRDefault="00254899" w:rsidP="00454121"/>
    <w:p w:rsidR="00254899" w:rsidRDefault="00254899" w:rsidP="00454121">
      <w:r>
        <w:t xml:space="preserve">In </w:t>
      </w:r>
      <w:r w:rsidRPr="00AE0ABA">
        <w:rPr>
          <w:b/>
        </w:rPr>
        <w:t>Section 7</w:t>
      </w:r>
      <w:r>
        <w:t xml:space="preserve">, while I was confused about the T(1) limit, I tried to </w:t>
      </w:r>
      <w:r w:rsidRPr="00A156B1">
        <w:rPr>
          <w:b/>
        </w:rPr>
        <w:t>compute T'(z)</w:t>
      </w:r>
      <w:r>
        <w:t xml:space="preserve"> near z = 1. I do get this exact result</w:t>
      </w:r>
    </w:p>
    <w:p w:rsidR="00254899" w:rsidRDefault="00254899" w:rsidP="00454121"/>
    <w:p w:rsidR="00254899" w:rsidRDefault="00254899" w:rsidP="00DB2E7D">
      <w:r>
        <w:tab/>
        <w:t xml:space="preserve">T'(z) = { T(1)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  (z</w:t>
      </w:r>
      <w:r>
        <w:rPr>
          <w:rStyle w:val="superscript"/>
        </w:rPr>
        <w:t>2</w:t>
      </w:r>
      <w:r>
        <w:t>-1)</w:t>
      </w:r>
    </w:p>
    <w:p w:rsidR="00254899" w:rsidRDefault="00254899" w:rsidP="00DB2E7D"/>
    <w:p w:rsidR="00254899" w:rsidRDefault="00254899" w:rsidP="00DB2E7D">
      <w:r>
        <w:t>and this makes me realize that this must be another sum representing T(1). That is to say</w:t>
      </w:r>
    </w:p>
    <w:p w:rsidR="00254899" w:rsidRDefault="00254899" w:rsidP="00DB2E7D"/>
    <w:p w:rsidR="00254899" w:rsidRDefault="00254899" w:rsidP="00DB2E7D">
      <w:r>
        <w:tab/>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T(1) </w:t>
      </w:r>
    </w:p>
    <w:p w:rsidR="00254899" w:rsidRDefault="00254899" w:rsidP="00DB2E7D"/>
    <w:p w:rsidR="00254899" w:rsidRPr="00DB2E7D" w:rsidRDefault="00254899" w:rsidP="00DB2E7D">
      <w:r>
        <w:t xml:space="preserve">because that is the only way we can have T'(z) not diverge at z = 1. I get T(1) = 2.735 this way as well. It certainly </w:t>
      </w:r>
      <w:r w:rsidRPr="00A156B1">
        <w:rPr>
          <w:b/>
        </w:rPr>
        <w:t>seems odd</w:t>
      </w:r>
      <w:r>
        <w:t xml:space="preserve"> that you get the same limiting result with 1/P</w:t>
      </w:r>
      <w:r>
        <w:rPr>
          <w:rStyle w:val="superscript"/>
        </w:rPr>
        <w:t>2</w:t>
      </w:r>
      <w:r>
        <w:t xml:space="preserve"> as with Q/P ! This was a very lucky find, a whole second way to compute the T(1) limit that has better numerical properties. </w:t>
      </w:r>
    </w:p>
    <w:p w:rsidR="00254899" w:rsidRDefault="00254899" w:rsidP="00DB2E7D"/>
    <w:p w:rsidR="00254899" w:rsidRDefault="00254899" w:rsidP="00454121">
      <w:r>
        <w:t xml:space="preserve">In </w:t>
      </w:r>
      <w:r w:rsidRPr="00AE0ABA">
        <w:rPr>
          <w:b/>
        </w:rPr>
        <w:t>Section 8</w:t>
      </w:r>
      <w:r>
        <w:t xml:space="preserve"> I try moving the z→1 limit through the infinite sum limit, and I get complete </w:t>
      </w:r>
      <w:r w:rsidRPr="00A156B1">
        <w:rPr>
          <w:b/>
        </w:rPr>
        <w:t>garbage</w:t>
      </w:r>
      <w:r>
        <w:t xml:space="preserve">. </w:t>
      </w:r>
    </w:p>
    <w:p w:rsidR="00254899" w:rsidRDefault="00254899" w:rsidP="00454121"/>
    <w:p w:rsidR="00254899" w:rsidRDefault="00254899" w:rsidP="00454121">
      <w:r>
        <w:t xml:space="preserve">In </w:t>
      </w:r>
      <w:r w:rsidRPr="00AE0ABA">
        <w:rPr>
          <w:b/>
        </w:rPr>
        <w:t>Section 9</w:t>
      </w:r>
      <w:r>
        <w:t xml:space="preserve"> I learn from some PDF papers that it is very common for a </w:t>
      </w:r>
      <w:r w:rsidRPr="00A156B1">
        <w:rPr>
          <w:b/>
        </w:rPr>
        <w:t>double limit</w:t>
      </w:r>
      <w:r>
        <w:t xml:space="preserve"> to give different results when you reverse the order, relating to uniform convergence. </w:t>
      </w:r>
    </w:p>
    <w:p w:rsidR="00254899" w:rsidRDefault="00254899" w:rsidP="00454121"/>
    <w:p w:rsidR="00254899" w:rsidRPr="00454121" w:rsidRDefault="00254899" w:rsidP="00454121">
      <w:r>
        <w:t xml:space="preserve">In </w:t>
      </w:r>
      <w:r w:rsidRPr="00AE0ABA">
        <w:rPr>
          <w:b/>
        </w:rPr>
        <w:t>Section 10</w:t>
      </w:r>
      <w:r>
        <w:t xml:space="preserve"> I realize that I can make the </w:t>
      </w:r>
      <w:r w:rsidRPr="00A156B1">
        <w:rPr>
          <w:b/>
        </w:rPr>
        <w:t>Wolfram Alpha</w:t>
      </w:r>
      <w:r>
        <w:t xml:space="preserve"> page compute some of my sums, and it gets basically the same results that I get with Maple. </w:t>
      </w:r>
      <w:r>
        <w:tab/>
      </w:r>
    </w:p>
    <w:p w:rsidR="00254899" w:rsidRDefault="00254899">
      <w:pPr>
        <w:tabs>
          <w:tab w:val="left" w:pos="7200"/>
          <w:tab w:val="left" w:pos="7920"/>
          <w:tab w:val="right" w:pos="9270"/>
        </w:tabs>
      </w:pPr>
      <w:r>
        <w:t>____________________________________________________________________________________</w:t>
      </w:r>
    </w:p>
    <w:p w:rsidR="00254899" w:rsidRDefault="00254899">
      <w:pPr>
        <w:tabs>
          <w:tab w:val="left" w:pos="7200"/>
          <w:tab w:val="left" w:pos="7920"/>
          <w:tab w:val="right" w:pos="9270"/>
        </w:tabs>
      </w:pPr>
    </w:p>
    <w:p w:rsidR="00254899" w:rsidRPr="00851797" w:rsidRDefault="00254899" w:rsidP="00B825F8">
      <w:pPr>
        <w:pStyle w:val="Heading2"/>
      </w:pPr>
      <w:bookmarkStart w:id="3" w:name="_Toc285272112"/>
      <w:bookmarkStart w:id="4" w:name="_Toc285280748"/>
      <w:bookmarkStart w:id="5" w:name="_Toc285290538"/>
      <w:bookmarkStart w:id="6" w:name="_Toc285305522"/>
      <w:bookmarkStart w:id="7" w:name="_Toc285353724"/>
      <w:bookmarkStart w:id="8" w:name="_Toc285353749"/>
      <w:bookmarkStart w:id="9" w:name="_Toc285353769"/>
      <w:bookmarkStart w:id="10" w:name="_Toc285447705"/>
      <w:bookmarkStart w:id="11" w:name="_Toc285467280"/>
      <w:bookmarkStart w:id="12" w:name="_Toc285469812"/>
      <w:bookmarkStart w:id="13" w:name="_Toc285549904"/>
      <w:bookmarkStart w:id="14" w:name="_Toc285613769"/>
      <w:r w:rsidRPr="00851797">
        <w:t xml:space="preserve">1. The TCF </w:t>
      </w:r>
      <w:r>
        <w:t xml:space="preserve">T(z) </w:t>
      </w:r>
      <w:r w:rsidRPr="00851797">
        <w:t>as a "special function"</w:t>
      </w:r>
      <w:bookmarkEnd w:id="3"/>
      <w:bookmarkEnd w:id="4"/>
      <w:bookmarkEnd w:id="5"/>
      <w:bookmarkEnd w:id="6"/>
      <w:bookmarkEnd w:id="7"/>
      <w:bookmarkEnd w:id="8"/>
      <w:bookmarkEnd w:id="9"/>
      <w:bookmarkEnd w:id="10"/>
      <w:bookmarkEnd w:id="11"/>
      <w:bookmarkEnd w:id="12"/>
      <w:bookmarkEnd w:id="13"/>
      <w:bookmarkEnd w:id="14"/>
      <w:r w:rsidRPr="00851797">
        <w:t xml:space="preserve"> </w:t>
      </w:r>
    </w:p>
    <w:p w:rsidR="00254899" w:rsidRDefault="00254899"/>
    <w:p w:rsidR="00254899" w:rsidRDefault="00254899">
      <w:r>
        <w:t>As I show elsewhere, the capacitance of a torus is this</w:t>
      </w:r>
    </w:p>
    <w:p w:rsidR="00254899" w:rsidRDefault="00254899"/>
    <w:p w:rsidR="00254899" w:rsidRDefault="00254899" w:rsidP="00E669A7">
      <w:pPr>
        <w:rPr>
          <w:color w:val="000000"/>
        </w:rPr>
      </w:pPr>
      <w:r>
        <w:tab/>
      </w:r>
      <w:r w:rsidRPr="00236982">
        <w:rPr>
          <w:color w:val="000000"/>
        </w:rPr>
        <w:t>C =   (</w:t>
      </w:r>
      <w:r>
        <w:rPr>
          <w:color w:val="000000"/>
        </w:rPr>
        <w:t xml:space="preserve">2R/π) </w:t>
      </w:r>
      <w:r>
        <w:fldChar w:fldCharType="begin"/>
      </w:r>
      <w:r>
        <w:instrText xml:space="preserve"> EQ \r(z</w:instrText>
      </w:r>
      <w:r>
        <w:rPr>
          <w:rStyle w:val="superscript"/>
        </w:rPr>
        <w:instrText>2</w:instrText>
      </w:r>
      <w:r>
        <w:instrText xml:space="preserve"> - 1) </w:instrText>
      </w:r>
      <w:r>
        <w:fldChar w:fldCharType="end"/>
      </w:r>
      <w:r>
        <w:t xml:space="preserve"> </w:t>
      </w:r>
      <w:r w:rsidRPr="00236982">
        <w:rPr>
          <w:color w:val="000000"/>
        </w:rPr>
        <w:t xml:space="preserve">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Pr>
          <w:color w:val="000000"/>
        </w:rPr>
        <w:t xml:space="preserve"> </w:t>
      </w:r>
    </w:p>
    <w:p w:rsidR="00254899" w:rsidRDefault="00254899"/>
    <w:p w:rsidR="00254899" w:rsidRDefault="00254899">
      <w:r>
        <w:t>where R = cross section radius, ρ</w:t>
      </w:r>
      <w:r>
        <w:rPr>
          <w:rStyle w:val="subscript"/>
        </w:rPr>
        <w:t>c</w:t>
      </w:r>
      <w:r>
        <w:t xml:space="preserve"> = toroid radius to center line, and z = ρ</w:t>
      </w:r>
      <w:r>
        <w:rPr>
          <w:rStyle w:val="subscript"/>
        </w:rPr>
        <w:t>c</w:t>
      </w:r>
      <w:r>
        <w:t>/R.  If we dismiss the leading factors, we can consider this function as our "toroidal capacitance function" T(z)</w:t>
      </w:r>
    </w:p>
    <w:p w:rsidR="00254899" w:rsidRDefault="00254899"/>
    <w:p w:rsidR="00254899" w:rsidRDefault="00254899">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rsidR="00254899" w:rsidRDefault="00254899"/>
    <w:p w:rsidR="00254899" w:rsidRDefault="00254899">
      <w:r>
        <w:t xml:space="preserve">The thin-wire limit is z →∞, while the thin-wire limit is z→1.  The range of z is this (1,∞). </w:t>
      </w:r>
    </w:p>
    <w:p w:rsidR="00254899" w:rsidRDefault="00254899"/>
    <w:p w:rsidR="00254899" w:rsidRDefault="00254899">
      <w:r>
        <w:t xml:space="preserve">I realize that one can regard this infinite sum of Legendre functions as "a special function" which has no name. A web scan shows that even the capacitance is stated only a few times in open documents, I have ignored the pay-for-doc world for the time being. </w:t>
      </w:r>
    </w:p>
    <w:p w:rsidR="00254899" w:rsidRDefault="00254899"/>
    <w:p w:rsidR="00254899" w:rsidRDefault="00254899">
      <w:r>
        <w:t>When a Special Function has serious uses, it usually gets a name, like a Legendre Function. Then someone writes up "the properties" of such functions. Our function has no "parameters" and is thus in a class with several other "special functions", such as these</w:t>
      </w:r>
    </w:p>
    <w:p w:rsidR="00254899" w:rsidRDefault="00254899"/>
    <w:p w:rsidR="00254899" w:rsidRDefault="0025489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45.75pt">
            <v:imagedata r:id="rId6" o:title=""/>
          </v:shape>
        </w:pict>
      </w:r>
    </w:p>
    <w:p w:rsidR="00254899" w:rsidRDefault="00254899">
      <w:r>
        <w:pict>
          <v:shape id="_x0000_i1026" type="#_x0000_t75" style="width:213pt;height:66.75pt">
            <v:imagedata r:id="rId7" o:title=""/>
          </v:shape>
        </w:pict>
      </w:r>
    </w:p>
    <w:p w:rsidR="00254899" w:rsidRDefault="00254899">
      <w:r>
        <w:pict>
          <v:shape id="_x0000_i1027" type="#_x0000_t75" style="width:130.5pt;height:35.25pt">
            <v:imagedata r:id="rId8" o:title=""/>
          </v:shape>
        </w:pict>
      </w:r>
    </w:p>
    <w:p w:rsidR="00254899" w:rsidRDefault="00254899">
      <w:r>
        <w:pict>
          <v:shape id="_x0000_i1028" type="#_x0000_t75" style="width:116.25pt;height:37.5pt">
            <v:imagedata r:id="rId9" o:title=""/>
          </v:shape>
        </w:pict>
      </w:r>
    </w:p>
    <w:p w:rsidR="00254899" w:rsidRDefault="00254899"/>
    <w:p w:rsidR="00254899" w:rsidRDefault="00254899">
      <w:r>
        <w:t xml:space="preserve">Of course each of these has an official "name", whereas ours does not. Also, these functions are integrals, whereas ours is a sum of other special functions. </w:t>
      </w:r>
    </w:p>
    <w:p w:rsidR="00254899" w:rsidRDefault="00254899"/>
    <w:p w:rsidR="00254899" w:rsidRPr="00851797" w:rsidRDefault="00254899" w:rsidP="00B825F8">
      <w:pPr>
        <w:pStyle w:val="Heading2"/>
      </w:pPr>
      <w:bookmarkStart w:id="15" w:name="_Toc285272113"/>
      <w:bookmarkStart w:id="16" w:name="_Toc285280749"/>
      <w:bookmarkStart w:id="17" w:name="_Toc285290539"/>
      <w:bookmarkStart w:id="18" w:name="_Toc285305523"/>
      <w:bookmarkStart w:id="19" w:name="_Toc285353725"/>
      <w:bookmarkStart w:id="20" w:name="_Toc285353750"/>
      <w:bookmarkStart w:id="21" w:name="_Toc285353770"/>
      <w:bookmarkStart w:id="22" w:name="_Toc285447706"/>
      <w:bookmarkStart w:id="23" w:name="_Toc285467281"/>
      <w:bookmarkStart w:id="24" w:name="_Toc285469813"/>
      <w:bookmarkStart w:id="25" w:name="_Toc285549905"/>
      <w:bookmarkStart w:id="26" w:name="_Toc285613770"/>
      <w:r w:rsidRPr="00851797">
        <w:t>2. Can the sum be done to give some simpler answer?</w:t>
      </w:r>
      <w:bookmarkEnd w:id="15"/>
      <w:bookmarkEnd w:id="16"/>
      <w:bookmarkEnd w:id="17"/>
      <w:bookmarkEnd w:id="18"/>
      <w:bookmarkEnd w:id="19"/>
      <w:bookmarkEnd w:id="20"/>
      <w:bookmarkEnd w:id="21"/>
      <w:bookmarkEnd w:id="22"/>
      <w:bookmarkEnd w:id="23"/>
      <w:bookmarkEnd w:id="24"/>
      <w:bookmarkEnd w:id="25"/>
      <w:bookmarkEnd w:id="26"/>
      <w:r w:rsidRPr="00851797">
        <w:t xml:space="preserve"> </w:t>
      </w:r>
    </w:p>
    <w:p w:rsidR="00254899" w:rsidRDefault="00254899"/>
    <w:p w:rsidR="00254899" w:rsidRDefault="00254899">
      <w:r>
        <w:t xml:space="preserve">I don't think so. One might construct a contour integral whose pole residues are the sum. One problem with our function is the P in the denominator. I don't know of any published sums or integrals that have P in the denominator!  So I think we just have to take it as it is. See "charged donut" for some efforts. </w:t>
      </w:r>
    </w:p>
    <w:p w:rsidR="00254899" w:rsidRDefault="00254899"/>
    <w:p w:rsidR="00254899" w:rsidRPr="007C292E" w:rsidRDefault="00254899" w:rsidP="00B825F8">
      <w:pPr>
        <w:pStyle w:val="Heading2"/>
      </w:pPr>
      <w:bookmarkStart w:id="27" w:name="_Toc285272114"/>
      <w:bookmarkStart w:id="28" w:name="_Toc285280750"/>
      <w:bookmarkStart w:id="29" w:name="_Toc285290540"/>
      <w:bookmarkStart w:id="30" w:name="_Toc285305524"/>
      <w:bookmarkStart w:id="31" w:name="_Toc285353726"/>
      <w:bookmarkStart w:id="32" w:name="_Toc285353751"/>
      <w:bookmarkStart w:id="33" w:name="_Toc285353771"/>
      <w:bookmarkStart w:id="34" w:name="_Toc285447707"/>
      <w:bookmarkStart w:id="35" w:name="_Toc285467282"/>
      <w:bookmarkStart w:id="36" w:name="_Toc285469814"/>
      <w:bookmarkStart w:id="37" w:name="_Toc285549906"/>
      <w:bookmarkStart w:id="38" w:name="_Toc285613771"/>
      <w:r w:rsidRPr="007C292E">
        <w:t xml:space="preserve">3. What </w:t>
      </w:r>
      <w:r>
        <w:t>T(z)</w:t>
      </w:r>
      <w:r w:rsidRPr="007C292E">
        <w:t xml:space="preserve"> "look like"?</w:t>
      </w:r>
      <w:bookmarkEnd w:id="27"/>
      <w:bookmarkEnd w:id="28"/>
      <w:bookmarkEnd w:id="29"/>
      <w:bookmarkEnd w:id="30"/>
      <w:bookmarkEnd w:id="31"/>
      <w:bookmarkEnd w:id="32"/>
      <w:bookmarkEnd w:id="33"/>
      <w:bookmarkEnd w:id="34"/>
      <w:bookmarkEnd w:id="35"/>
      <w:bookmarkEnd w:id="36"/>
      <w:bookmarkEnd w:id="37"/>
      <w:bookmarkEnd w:id="38"/>
      <w:r w:rsidRPr="007C292E">
        <w:t xml:space="preserve"> </w:t>
      </w:r>
    </w:p>
    <w:p w:rsidR="00254899" w:rsidRDefault="00254899"/>
    <w:p w:rsidR="00254899" w:rsidRDefault="00254899">
      <w:r>
        <w:t xml:space="preserve">This question is not quite so simple to answer because we cannot make Maple add up an infinite number of terms. But using some small knowledge, we can estimate how many terms we do need to add. </w:t>
      </w:r>
    </w:p>
    <w:p w:rsidR="00254899" w:rsidRDefault="00254899">
      <w:r>
        <w:tab/>
        <w:t>First of all, as shown in "charged donut" we do know this much regarding z→∞ behavior:</w:t>
      </w:r>
    </w:p>
    <w:p w:rsidR="00254899" w:rsidRDefault="00254899">
      <w:r>
        <w:t xml:space="preserve"> </w:t>
      </w:r>
    </w:p>
    <w:p w:rsidR="00254899" w:rsidRPr="00AB6390" w:rsidRDefault="00254899" w:rsidP="00F72D56">
      <w:pPr>
        <w:rPr>
          <w:color w:val="000000"/>
        </w:rPr>
      </w:pPr>
      <w:r>
        <w:tab/>
      </w:r>
      <w:r w:rsidRPr="00AB6390">
        <w:rPr>
          <w:color w:val="000000"/>
        </w:rPr>
        <w:t>Q</w:t>
      </w:r>
      <w:r w:rsidRPr="00AB6390">
        <w:rPr>
          <w:rStyle w:val="subscript"/>
          <w:color w:val="000000"/>
        </w:rPr>
        <w:t>ν</w:t>
      </w:r>
      <w:r w:rsidRPr="00AB6390">
        <w:rPr>
          <w:color w:val="000000"/>
        </w:rPr>
        <w:t xml:space="preserve">(z)  ≈  </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rStyle w:val="superscript"/>
          <w:color w:val="000000"/>
        </w:rPr>
        <w:t xml:space="preserve"> </w:t>
      </w:r>
      <w:r w:rsidRPr="00AB6390">
        <w:rPr>
          <w:color w:val="000000"/>
        </w:rPr>
        <w:t>[ Γ(1+ν)/ Γ(ν+3/2)]  (2z)</w:t>
      </w:r>
      <w:r w:rsidRPr="00AB6390">
        <w:rPr>
          <w:rStyle w:val="superscript"/>
          <w:color w:val="000000"/>
        </w:rPr>
        <w:t>-ν-1</w:t>
      </w:r>
      <w:r w:rsidRPr="00AB6390">
        <w:rPr>
          <w:color w:val="000000"/>
        </w:rPr>
        <w:t xml:space="preserve"> </w:t>
      </w:r>
      <w:r w:rsidRPr="00AB6390">
        <w:rPr>
          <w:color w:val="000000"/>
        </w:rPr>
        <w:tab/>
      </w:r>
      <w:r w:rsidRPr="00AB6390">
        <w:rPr>
          <w:color w:val="000000"/>
        </w:rPr>
        <w:tab/>
        <w:t>ν ≠ -3/2,-5/2.....</w:t>
      </w:r>
      <w:r w:rsidRPr="00AB6390">
        <w:rPr>
          <w:color w:val="000000"/>
        </w:rPr>
        <w:tab/>
        <w:t>// Bateman p 134 (41)</w:t>
      </w:r>
    </w:p>
    <w:p w:rsidR="00254899" w:rsidRPr="00AB6390" w:rsidRDefault="00254899" w:rsidP="00F72D56">
      <w:pPr>
        <w:rPr>
          <w:color w:val="000000"/>
        </w:rPr>
      </w:pPr>
    </w:p>
    <w:p w:rsidR="00254899" w:rsidRDefault="00254899" w:rsidP="00F72D56">
      <w:pPr>
        <w:rPr>
          <w:color w:val="000000"/>
        </w:rPr>
      </w:pPr>
      <w:r w:rsidRPr="00AB6390">
        <w:rPr>
          <w:color w:val="000000"/>
        </w:rPr>
        <w:tab/>
        <w:t>P</w:t>
      </w:r>
      <w:r w:rsidRPr="00AB6390">
        <w:rPr>
          <w:rStyle w:val="subscript"/>
          <w:color w:val="000000"/>
        </w:rPr>
        <w:t>ν</w:t>
      </w:r>
      <w:r w:rsidRPr="00AB6390">
        <w:rPr>
          <w:color w:val="000000"/>
        </w:rPr>
        <w:t>(z)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[Γ(ν+1/2)/ Γ(1+ν)] (2z)</w:t>
      </w:r>
      <w:r w:rsidRPr="00AB6390">
        <w:rPr>
          <w:rStyle w:val="superscript"/>
          <w:color w:val="000000"/>
        </w:rPr>
        <w:t>ν</w:t>
      </w:r>
      <w:r w:rsidRPr="00AB6390">
        <w:rPr>
          <w:color w:val="000000"/>
        </w:rPr>
        <w:tab/>
      </w:r>
      <w:r w:rsidRPr="00AB6390">
        <w:rPr>
          <w:color w:val="000000"/>
        </w:rPr>
        <w:tab/>
        <w:t>Re(ν) &gt; -1/2</w:t>
      </w:r>
      <w:r w:rsidRPr="00AB6390">
        <w:rPr>
          <w:color w:val="000000"/>
        </w:rPr>
        <w:tab/>
        <w:t>// Bateman p 126 (23)</w:t>
      </w:r>
    </w:p>
    <w:p w:rsidR="00254899" w:rsidRDefault="00254899"/>
    <w:p w:rsidR="00254899" w:rsidRDefault="00254899">
      <w:r>
        <w:t>and therefore</w:t>
      </w:r>
    </w:p>
    <w:p w:rsidR="00254899" w:rsidRDefault="00254899"/>
    <w:p w:rsidR="00254899" w:rsidRDefault="00254899" w:rsidP="007C292E">
      <w:r>
        <w:tab/>
        <w:t>Q</w:t>
      </w:r>
      <w:r>
        <w:rPr>
          <w:rStyle w:val="subscript"/>
        </w:rPr>
        <w:t>ν</w:t>
      </w:r>
      <w:r>
        <w:t>(z) / P</w:t>
      </w:r>
      <w:r>
        <w:rPr>
          <w:rStyle w:val="subscript"/>
        </w:rPr>
        <w:t>ν</w:t>
      </w:r>
      <w:r>
        <w:t>(z)  = π (2z)</w:t>
      </w:r>
      <w:r>
        <w:rPr>
          <w:rStyle w:val="superscript"/>
        </w:rPr>
        <w:t>-2ν-1</w:t>
      </w:r>
      <w:r>
        <w:t xml:space="preserve"> [Γ(ν+1)</w:t>
      </w:r>
      <w:r w:rsidRPr="001556A2">
        <w:t>]</w:t>
      </w:r>
      <w:r>
        <w:rPr>
          <w:rStyle w:val="superscript"/>
        </w:rPr>
        <w:t>2</w:t>
      </w:r>
      <w:r>
        <w:t xml:space="preserve"> /[Γ(ν+3/2)Γ(ν+1/2)]</w:t>
      </w:r>
      <w:r>
        <w:tab/>
      </w:r>
      <w:r>
        <w:tab/>
        <w:t>as z→ ∞ ν ≠ -1/2</w:t>
      </w:r>
    </w:p>
    <w:p w:rsidR="00254899" w:rsidRDefault="00254899" w:rsidP="007C292E"/>
    <w:p w:rsidR="00254899" w:rsidRPr="00AB6390" w:rsidRDefault="00254899" w:rsidP="00425C01">
      <w:pPr>
        <w:rPr>
          <w:color w:val="000000"/>
        </w:rPr>
      </w:pPr>
      <w:r>
        <w:tab/>
      </w:r>
      <w:r w:rsidRPr="00AB6390">
        <w:rPr>
          <w:color w:val="000000"/>
        </w:rPr>
        <w:t>Q</w:t>
      </w:r>
      <w:r w:rsidRPr="00AB6390">
        <w:rPr>
          <w:rStyle w:val="subscript"/>
          <w:color w:val="000000"/>
        </w:rPr>
        <w:t>n-1/2</w:t>
      </w:r>
      <w:r w:rsidRPr="00AB6390">
        <w:rPr>
          <w:color w:val="000000"/>
        </w:rPr>
        <w:t>(z)/ P</w:t>
      </w:r>
      <w:r w:rsidRPr="00AB6390">
        <w:rPr>
          <w:rStyle w:val="subscript"/>
          <w:color w:val="000000"/>
        </w:rPr>
        <w:t>n-1/2</w:t>
      </w:r>
      <w:r w:rsidRPr="00AB6390">
        <w:rPr>
          <w:color w:val="000000"/>
        </w:rPr>
        <w:t>(z) = π</w:t>
      </w:r>
      <w:r w:rsidRPr="00AB6390">
        <w:rPr>
          <w:rStyle w:val="superscript"/>
          <w:color w:val="000000"/>
        </w:rPr>
        <w:t xml:space="preserve"> </w:t>
      </w:r>
      <w:r w:rsidRPr="00AB6390">
        <w:rPr>
          <w:color w:val="000000"/>
        </w:rPr>
        <w:t>{ Γ(n+1/2)</w:t>
      </w:r>
      <w:r w:rsidRPr="00AB6390">
        <w:rPr>
          <w:rStyle w:val="superscript"/>
          <w:color w:val="000000"/>
        </w:rPr>
        <w:t>2</w:t>
      </w:r>
      <w:r w:rsidRPr="00AB6390">
        <w:rPr>
          <w:color w:val="000000"/>
        </w:rPr>
        <w:t>/ [Γ(n+1) Γ(n)] }  (2z)</w:t>
      </w:r>
      <w:r w:rsidRPr="00AB6390">
        <w:rPr>
          <w:rStyle w:val="superscript"/>
          <w:color w:val="000000"/>
        </w:rPr>
        <w:t>-2n</w:t>
      </w:r>
    </w:p>
    <w:p w:rsidR="00254899" w:rsidRDefault="00254899" w:rsidP="00F72D56"/>
    <w:p w:rsidR="00254899" w:rsidRDefault="00254899" w:rsidP="00F72D56">
      <w:r>
        <w:t>We have to treat the ν = -1/2 (n=0) case separately due to the bad limit on P</w:t>
      </w:r>
      <w:r>
        <w:rPr>
          <w:rStyle w:val="subscript"/>
        </w:rPr>
        <w:t>ν</w:t>
      </w:r>
      <w:r>
        <w:t>(z) for this value of ν. I show in said doc the first line below, and then give the corresponding Q function and then the ratio</w:t>
      </w:r>
    </w:p>
    <w:p w:rsidR="00254899" w:rsidRDefault="00254899" w:rsidP="00F72D56"/>
    <w:p w:rsidR="00254899" w:rsidRDefault="00254899" w:rsidP="00F72D56">
      <w:pPr>
        <w:rPr>
          <w:color w:val="000000"/>
        </w:rPr>
      </w:pPr>
      <w:r>
        <w:tab/>
      </w:r>
      <w:r w:rsidRPr="00606835">
        <w:rPr>
          <w:color w:val="000000"/>
        </w:rPr>
        <w:t>P</w:t>
      </w:r>
      <w:r w:rsidRPr="00606835">
        <w:rPr>
          <w:rStyle w:val="subscript"/>
          <w:color w:val="000000"/>
        </w:rPr>
        <w:t>-1/2</w:t>
      </w:r>
      <w:r>
        <w:t xml:space="preserve">(z)  = </w:t>
      </w:r>
      <w:r w:rsidRPr="00606835">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Pr>
          <w:color w:val="000000"/>
        </w:rPr>
        <w:t>8</w:t>
      </w:r>
      <w:r w:rsidRPr="00606835">
        <w:rPr>
          <w:color w:val="000000"/>
        </w:rPr>
        <w:t xml:space="preserve">z] / </w:t>
      </w:r>
      <w:r w:rsidRPr="00606835">
        <w:rPr>
          <w:color w:val="000000"/>
        </w:rPr>
        <w:fldChar w:fldCharType="begin"/>
      </w:r>
      <w:r w:rsidRPr="00606835">
        <w:rPr>
          <w:color w:val="000000"/>
        </w:rPr>
        <w:instrText xml:space="preserve"> EQ \r(z) </w:instrText>
      </w:r>
      <w:r w:rsidRPr="00606835">
        <w:rPr>
          <w:color w:val="000000"/>
        </w:rPr>
        <w:fldChar w:fldCharType="end"/>
      </w:r>
      <w:r>
        <w:rPr>
          <w:color w:val="000000"/>
        </w:rPr>
        <w:tab/>
      </w:r>
      <w:r>
        <w:rPr>
          <w:color w:val="000000"/>
        </w:rPr>
        <w:tab/>
        <w:t>as z → ∞</w:t>
      </w:r>
    </w:p>
    <w:p w:rsidR="00254899" w:rsidRDefault="00254899" w:rsidP="00F72D56">
      <w:pPr>
        <w:rPr>
          <w:color w:val="000000"/>
        </w:rPr>
      </w:pPr>
    </w:p>
    <w:p w:rsidR="00254899" w:rsidRPr="00B15EC6" w:rsidRDefault="00254899" w:rsidP="00F72D56">
      <w:r>
        <w:rPr>
          <w:color w:val="000000"/>
        </w:rPr>
        <w:tab/>
      </w:r>
      <w:r w:rsidRPr="00AB6390">
        <w:rPr>
          <w:color w:val="000000"/>
        </w:rPr>
        <w:t>Q</w:t>
      </w:r>
      <w:r>
        <w:rPr>
          <w:rStyle w:val="subscript"/>
          <w:color w:val="000000"/>
        </w:rPr>
        <w:t>-1/2</w:t>
      </w:r>
      <w:r w:rsidRPr="00AB6390">
        <w:rPr>
          <w:color w:val="000000"/>
        </w:rPr>
        <w:t xml:space="preserve">(z)  ≈  </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rStyle w:val="superscript"/>
          <w:color w:val="000000"/>
        </w:rPr>
        <w:t xml:space="preserve"> </w:t>
      </w:r>
      <w:r w:rsidRPr="00AB6390">
        <w:rPr>
          <w:color w:val="000000"/>
        </w:rPr>
        <w:t>[ Γ(</w:t>
      </w:r>
      <w:r>
        <w:t>1/2</w:t>
      </w:r>
      <w:r w:rsidRPr="00AB6390">
        <w:rPr>
          <w:color w:val="000000"/>
        </w:rPr>
        <w:t>)/ Γ(</w:t>
      </w:r>
      <w:r>
        <w:rPr>
          <w:color w:val="000000"/>
        </w:rPr>
        <w:t>1</w:t>
      </w:r>
      <w:r w:rsidRPr="00AB6390">
        <w:rPr>
          <w:color w:val="000000"/>
        </w:rPr>
        <w:t>)]  (2z)</w:t>
      </w:r>
      <w:r w:rsidRPr="00AB6390">
        <w:rPr>
          <w:rStyle w:val="superscript"/>
          <w:color w:val="000000"/>
        </w:rPr>
        <w:t>-</w:t>
      </w:r>
      <w:r>
        <w:rPr>
          <w:rStyle w:val="superscript"/>
          <w:color w:val="000000"/>
        </w:rPr>
        <w:t>1/2</w:t>
      </w:r>
      <w:r>
        <w:t xml:space="preserve">  =  π </w:t>
      </w:r>
      <w:r w:rsidRPr="00AB6390">
        <w:rPr>
          <w:color w:val="000000"/>
        </w:rPr>
        <w:t xml:space="preserve"> (2z)</w:t>
      </w:r>
      <w:r w:rsidRPr="00AB6390">
        <w:rPr>
          <w:rStyle w:val="superscript"/>
          <w:color w:val="000000"/>
        </w:rPr>
        <w:t>-</w:t>
      </w:r>
      <w:r>
        <w:rPr>
          <w:rStyle w:val="superscript"/>
          <w:color w:val="000000"/>
        </w:rPr>
        <w:t>1/2</w:t>
      </w:r>
      <w:r>
        <w:t xml:space="preserve">  = (π/</w:t>
      </w:r>
      <w:r>
        <w:fldChar w:fldCharType="begin"/>
      </w:r>
      <w:r>
        <w:instrText xml:space="preserve"> EQ \r(2) </w:instrText>
      </w:r>
      <w:r>
        <w:fldChar w:fldCharType="end"/>
      </w:r>
      <w:r>
        <w:t>)( 1/</w:t>
      </w:r>
      <w:r>
        <w:fldChar w:fldCharType="begin"/>
      </w:r>
      <w:r>
        <w:instrText xml:space="preserve"> EQ \r(z) </w:instrText>
      </w:r>
      <w:r>
        <w:fldChar w:fldCharType="end"/>
      </w:r>
      <w:r>
        <w:t>)</w:t>
      </w:r>
    </w:p>
    <w:p w:rsidR="00254899" w:rsidRDefault="00254899" w:rsidP="007C292E">
      <w:pPr>
        <w:rPr>
          <w:color w:val="000000"/>
        </w:rPr>
      </w:pPr>
      <w:r>
        <w:rPr>
          <w:color w:val="000000"/>
        </w:rPr>
        <w:t>so</w:t>
      </w:r>
      <w:r>
        <w:rPr>
          <w:color w:val="000000"/>
        </w:rPr>
        <w:tab/>
      </w:r>
      <w:r>
        <w:rPr>
          <w:color w:val="000000"/>
        </w:rPr>
        <w:tab/>
      </w:r>
    </w:p>
    <w:p w:rsidR="00254899" w:rsidRPr="00D94908" w:rsidRDefault="00254899" w:rsidP="00425C01">
      <w:r>
        <w:rPr>
          <w:color w:val="000000"/>
        </w:rPr>
        <w:tab/>
      </w:r>
      <w:r w:rsidRPr="00AB6390">
        <w:rPr>
          <w:color w:val="000000"/>
        </w:rPr>
        <w:t>Q</w:t>
      </w:r>
      <w:r>
        <w:rPr>
          <w:rStyle w:val="subscript"/>
          <w:color w:val="000000"/>
        </w:rPr>
        <w:t>-1/2</w:t>
      </w:r>
      <w:r w:rsidRPr="00AB6390">
        <w:rPr>
          <w:color w:val="000000"/>
        </w:rPr>
        <w:t>(z)</w:t>
      </w:r>
      <w:r>
        <w:t xml:space="preserve">/ </w:t>
      </w:r>
      <w:r w:rsidRPr="00AB6390">
        <w:rPr>
          <w:color w:val="000000"/>
        </w:rPr>
        <w:t>P</w:t>
      </w:r>
      <w:r w:rsidRPr="00AB6390">
        <w:rPr>
          <w:rStyle w:val="subscript"/>
          <w:color w:val="000000"/>
        </w:rPr>
        <w:t>-1/2</w:t>
      </w:r>
      <w:r w:rsidRPr="00AB6390">
        <w:rPr>
          <w:color w:val="000000"/>
        </w:rPr>
        <w:t>(z)</w:t>
      </w:r>
      <w:r>
        <w:t xml:space="preserve"> =  (π</w:t>
      </w:r>
      <w:r>
        <w:rPr>
          <w:rStyle w:val="superscript"/>
        </w:rPr>
        <w:t>2</w:t>
      </w:r>
      <w:r>
        <w:t xml:space="preserve">/2) (1 / </w:t>
      </w:r>
      <w:r w:rsidRPr="00606835">
        <w:rPr>
          <w:color w:val="000000"/>
        </w:rPr>
        <w:t>ln[</w:t>
      </w:r>
      <w:r>
        <w:rPr>
          <w:color w:val="000000"/>
        </w:rPr>
        <w:t>8</w:t>
      </w:r>
      <w:r w:rsidRPr="00606835">
        <w:rPr>
          <w:color w:val="000000"/>
        </w:rPr>
        <w:t xml:space="preserve">z] </w:t>
      </w:r>
      <w:r>
        <w:t xml:space="preserve">) </w:t>
      </w:r>
      <w:r w:rsidRPr="00606835">
        <w:rPr>
          <w:color w:val="000000"/>
        </w:rPr>
        <w:t xml:space="preserve"> </w:t>
      </w:r>
      <w:r>
        <w:rPr>
          <w:color w:val="000000"/>
        </w:rPr>
        <w:tab/>
      </w:r>
      <w:r>
        <w:rPr>
          <w:color w:val="000000"/>
        </w:rPr>
        <w:tab/>
      </w:r>
      <w:r>
        <w:rPr>
          <w:color w:val="000000"/>
        </w:rPr>
        <w:tab/>
      </w:r>
      <w:r>
        <w:t>as z→ ∞</w:t>
      </w:r>
    </w:p>
    <w:p w:rsidR="00254899" w:rsidRDefault="00254899" w:rsidP="007C292E"/>
    <w:p w:rsidR="00254899" w:rsidRDefault="00254899">
      <w:r>
        <w:t xml:space="preserve">The last item here is the first term in the T(z) series for large z. It goes to 0 as z→∞, but at an </w:t>
      </w:r>
      <w:r w:rsidRPr="004629E7">
        <w:rPr>
          <w:i/>
        </w:rPr>
        <w:t>extremely</w:t>
      </w:r>
      <w:r>
        <w:t xml:space="preserve"> slow rate which says that a wire ring "hangs on to capacitance" very well as the wire diameter is made smaller and smaller, more on this later. </w:t>
      </w:r>
    </w:p>
    <w:p w:rsidR="00254899" w:rsidRDefault="00254899">
      <w:r>
        <w:tab/>
        <w:t xml:space="preserve">Now to the </w:t>
      </w:r>
      <w:r>
        <w:tab/>
        <w:t xml:space="preserve">question of "how many terms to add?"  Since </w:t>
      </w:r>
      <w:r w:rsidRPr="00AB6390">
        <w:rPr>
          <w:color w:val="000000"/>
        </w:rPr>
        <w:t>Q</w:t>
      </w:r>
      <w:r w:rsidRPr="00AB6390">
        <w:rPr>
          <w:rStyle w:val="subscript"/>
          <w:color w:val="000000"/>
        </w:rPr>
        <w:t>n-1/2</w:t>
      </w:r>
      <w:r w:rsidRPr="00AB6390">
        <w:rPr>
          <w:color w:val="000000"/>
        </w:rPr>
        <w:t>(z)/ P</w:t>
      </w:r>
      <w:r w:rsidRPr="00AB6390">
        <w:rPr>
          <w:rStyle w:val="subscript"/>
          <w:color w:val="000000"/>
        </w:rPr>
        <w:t>n-1/2</w:t>
      </w:r>
      <w:r w:rsidRPr="00AB6390">
        <w:rPr>
          <w:color w:val="000000"/>
        </w:rPr>
        <w:t>(z)</w:t>
      </w:r>
      <w:r>
        <w:t xml:space="preserve"> ~ z</w:t>
      </w:r>
      <w:r>
        <w:rPr>
          <w:rStyle w:val="superscript"/>
        </w:rPr>
        <w:t>-n</w:t>
      </w:r>
      <w:r>
        <w:t xml:space="preserve"> we see that for some reasonably large z, such as perhaps z &gt; 10, we need add </w:t>
      </w:r>
      <w:r w:rsidRPr="009E5CA5">
        <w:rPr>
          <w:i/>
        </w:rPr>
        <w:t>only a few terms</w:t>
      </w:r>
      <w:r>
        <w:t xml:space="preserve"> of this series. Maple is always happy say to add the first 10 terms of the series. Later we shall make this quantitative. </w:t>
      </w:r>
    </w:p>
    <w:p w:rsidR="00254899" w:rsidRDefault="00254899">
      <w:r>
        <w:tab/>
        <w:t xml:space="preserve">Even for z &gt; 2, say, we know that some reasonable number of terms will be OK. </w:t>
      </w:r>
    </w:p>
    <w:p w:rsidR="00254899" w:rsidRDefault="00254899">
      <w:r>
        <w:tab/>
        <w:t xml:space="preserve">But in the range z in (1,2) and especially close to z = 1+ε, things are not so clear! </w:t>
      </w:r>
    </w:p>
    <w:p w:rsidR="00254899" w:rsidRDefault="00254899"/>
    <w:p w:rsidR="00254899" w:rsidRDefault="00254899">
      <w:r>
        <w:t>The first "unclear thing" is that I have no idea whether T(1) has a finite value! That is, what is this limit: ?</w:t>
      </w:r>
    </w:p>
    <w:p w:rsidR="00254899" w:rsidRDefault="00254899"/>
    <w:p w:rsidR="00254899" w:rsidRDefault="00254899">
      <w:r>
        <w:tab/>
        <w:t>T(1) =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 xml:space="preserve">(z)] } </w:t>
      </w:r>
    </w:p>
    <w:p w:rsidR="00254899" w:rsidRDefault="00254899"/>
    <w:p w:rsidR="00254899" w:rsidRDefault="00254899">
      <w:r>
        <w:tab/>
        <w:t xml:space="preserve">   =  </w:t>
      </w:r>
      <w:r>
        <w:fldChar w:fldCharType="begin"/>
      </w:r>
      <w:r>
        <w:instrText xml:space="preserve"> EQ \r(2) </w:instrText>
      </w:r>
      <w:r>
        <w:fldChar w:fldCharType="end"/>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 }</w:t>
      </w:r>
    </w:p>
    <w:p w:rsidR="00254899" w:rsidRDefault="00254899"/>
    <w:p w:rsidR="00254899" w:rsidRDefault="00254899">
      <w:r>
        <w:t>In "charged donut" I try to make this argument</w:t>
      </w:r>
    </w:p>
    <w:p w:rsidR="00254899" w:rsidRDefault="00254899"/>
    <w:p w:rsidR="00254899" w:rsidRDefault="00254899">
      <w:r>
        <w:tab/>
        <w:t xml:space="preserve">T(1) = </w:t>
      </w:r>
      <w:r>
        <w:fldChar w:fldCharType="begin"/>
      </w:r>
      <w:r>
        <w:instrText xml:space="preserve"> EQ \r(2) </w:instrText>
      </w:r>
      <w:r>
        <w:fldChar w:fldCharType="end"/>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 xml:space="preserve">(z)] }   </w:t>
      </w:r>
    </w:p>
    <w:p w:rsidR="00254899" w:rsidRDefault="00254899"/>
    <w:p w:rsidR="00254899" w:rsidRDefault="00254899">
      <w:r>
        <w:t xml:space="preserve">   ≤   </w:t>
      </w:r>
      <w:r>
        <w:fldChar w:fldCharType="begin"/>
      </w:r>
      <w:r>
        <w:instrText xml:space="preserve"> EQ \r(2) </w:instrText>
      </w:r>
      <w:r>
        <w:fldChar w:fldCharType="end"/>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 xml:space="preserve">(z) }   = </w:t>
      </w:r>
      <w:r>
        <w:fldChar w:fldCharType="begin"/>
      </w:r>
      <w:r>
        <w:instrText xml:space="preserve"> EQ \r(2) </w:instrText>
      </w:r>
      <w:r>
        <w:fldChar w:fldCharType="end"/>
      </w:r>
      <w:r>
        <w:t>(π/</w:t>
      </w:r>
      <w:r>
        <w:fldChar w:fldCharType="begin"/>
      </w:r>
      <w:r>
        <w:instrText xml:space="preserve"> EQ \r(2) </w:instrText>
      </w:r>
      <w:r>
        <w:fldChar w:fldCharType="end"/>
      </w:r>
      <w:r>
        <w:t>) =  π</w:t>
      </w:r>
    </w:p>
    <w:p w:rsidR="00254899" w:rsidRDefault="00254899"/>
    <w:p w:rsidR="00254899" w:rsidRDefault="00254899">
      <w:r>
        <w:t>where I use a sum found in PBM.  So all I really know is that, if T(1) exists, then T(1) ≤ π. I think this is right, but my proof was not rigorous. the idea is that we know P</w:t>
      </w:r>
      <w:r>
        <w:rPr>
          <w:rStyle w:val="subscript"/>
        </w:rPr>
        <w:t>n-1/2</w:t>
      </w:r>
      <w:r>
        <w:t xml:space="preserve">(z) → 1 but except for the first term this limit is always from above, so each term is then a little less than the Q-only term. </w:t>
      </w:r>
    </w:p>
    <w:p w:rsidR="00254899" w:rsidRDefault="00254899">
      <w:r>
        <w:tab/>
        <w:t xml:space="preserve">I shall rely on Maple to give T(1) ! </w:t>
      </w:r>
    </w:p>
    <w:p w:rsidR="00254899" w:rsidRDefault="00254899"/>
    <w:p w:rsidR="00254899" w:rsidRDefault="00254899" w:rsidP="00597975">
      <w:pPr>
        <w:pStyle w:val="Heading2"/>
      </w:pPr>
      <w:bookmarkStart w:id="39" w:name="_Toc285447708"/>
      <w:bookmarkStart w:id="40" w:name="_Toc285467283"/>
      <w:bookmarkStart w:id="41" w:name="_Toc285469815"/>
      <w:bookmarkStart w:id="42" w:name="_Toc285549907"/>
      <w:bookmarkStart w:id="43" w:name="_Toc285613772"/>
      <w:r w:rsidRPr="009644FF">
        <w:t xml:space="preserve">4. </w:t>
      </w:r>
      <w:r>
        <w:t>Maple calculations of the PBM sum rule near z = 1.</w:t>
      </w:r>
      <w:bookmarkEnd w:id="39"/>
      <w:bookmarkEnd w:id="40"/>
      <w:bookmarkEnd w:id="41"/>
      <w:bookmarkEnd w:id="42"/>
      <w:bookmarkEnd w:id="43"/>
    </w:p>
    <w:p w:rsidR="00254899" w:rsidRDefault="00254899" w:rsidP="00597975"/>
    <w:p w:rsidR="00254899" w:rsidRDefault="00254899" w:rsidP="00DA4964">
      <w:pPr>
        <w:pStyle w:val="Heading3"/>
      </w:pPr>
      <w:bookmarkStart w:id="44" w:name="_Toc285447709"/>
      <w:bookmarkStart w:id="45" w:name="_Toc285467284"/>
      <w:bookmarkStart w:id="46" w:name="_Toc285469816"/>
      <w:bookmarkStart w:id="47" w:name="_Toc285549908"/>
      <w:bookmarkStart w:id="48" w:name="_Toc285613773"/>
      <w:r>
        <w:t>(a) Convergence of two series</w:t>
      </w:r>
      <w:bookmarkEnd w:id="44"/>
      <w:bookmarkEnd w:id="45"/>
      <w:bookmarkEnd w:id="46"/>
      <w:bookmarkEnd w:id="47"/>
      <w:bookmarkEnd w:id="48"/>
    </w:p>
    <w:p w:rsidR="00254899" w:rsidRDefault="00254899" w:rsidP="00597975"/>
    <w:p w:rsidR="00254899" w:rsidRPr="008F2066" w:rsidRDefault="00254899" w:rsidP="00597975">
      <w:r>
        <w:t>Our function of interest is this   ( ε</w:t>
      </w:r>
      <w:r>
        <w:rPr>
          <w:rStyle w:val="subscript"/>
        </w:rPr>
        <w:t>n</w:t>
      </w:r>
      <w:r>
        <w:t xml:space="preserve"> = Neumann's factor = 2 for n&gt;1, but = 1 for n=0) </w:t>
      </w:r>
    </w:p>
    <w:p w:rsidR="00254899" w:rsidRDefault="00254899" w:rsidP="00597975"/>
    <w:p w:rsidR="00254899" w:rsidRDefault="00254899" w:rsidP="00597975">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 xml:space="preserve">(z)]  </w:t>
      </w:r>
    </w:p>
    <w:p w:rsidR="00254899" w:rsidRDefault="00254899" w:rsidP="00597975"/>
    <w:p w:rsidR="00254899" w:rsidRDefault="00254899" w:rsidP="00597975">
      <w:r>
        <w:t>but we shall first consider a different and slightly simpler function, which is this</w:t>
      </w:r>
    </w:p>
    <w:p w:rsidR="00254899" w:rsidRDefault="00254899" w:rsidP="00597975"/>
    <w:p w:rsidR="00254899" w:rsidRDefault="00254899" w:rsidP="00597975">
      <w:r>
        <w:tab/>
        <w:t xml:space="preserve">R(z) = </w:t>
      </w:r>
      <w:r>
        <w:fldChar w:fldCharType="begin"/>
      </w:r>
      <w:r>
        <w:instrText xml:space="preserve"> EQ \r(z-1) </w:instrText>
      </w:r>
      <w:r>
        <w:fldChar w:fldCharType="end"/>
      </w:r>
      <w:r w:rsidRPr="006B281A">
        <w:t xml:space="preserve"> </w:t>
      </w:r>
      <w:r>
        <w:t>Σ</w:t>
      </w:r>
      <w:r>
        <w:rPr>
          <w:rStyle w:val="subscript"/>
        </w:rPr>
        <w:t xml:space="preserve">n=0 </w:t>
      </w:r>
      <w:r>
        <w:t>ε</w:t>
      </w:r>
      <w:r>
        <w:rPr>
          <w:rStyle w:val="subscript"/>
        </w:rPr>
        <w:t>n</w:t>
      </w:r>
      <w:r>
        <w:t xml:space="preserve"> Q</w:t>
      </w:r>
      <w:r>
        <w:rPr>
          <w:rStyle w:val="subscript"/>
        </w:rPr>
        <w:t>n-1/2</w:t>
      </w:r>
      <w:r>
        <w:t xml:space="preserve">(z) </w:t>
      </w:r>
    </w:p>
    <w:p w:rsidR="00254899" w:rsidRDefault="00254899" w:rsidP="00597975"/>
    <w:p w:rsidR="00254899" w:rsidRPr="00597975" w:rsidRDefault="00254899" w:rsidP="00597975">
      <w:r>
        <w:t>For both functions, our range of interest is z in (1, ∞).  We know that for z &gt;&gt;1, these properties of the P and Q function imply fast series convergence in both series</w:t>
      </w:r>
    </w:p>
    <w:p w:rsidR="00254899" w:rsidRDefault="00254899" w:rsidP="00597975"/>
    <w:p w:rsidR="00254899" w:rsidRPr="00AB6390" w:rsidRDefault="00254899" w:rsidP="005A0365">
      <w:pPr>
        <w:rPr>
          <w:color w:val="000000"/>
        </w:rPr>
      </w:pPr>
      <w:r w:rsidRPr="00AB6390">
        <w:rPr>
          <w:color w:val="000000"/>
        </w:rPr>
        <w:tab/>
        <w:t>Q</w:t>
      </w:r>
      <w:r w:rsidRPr="00AB6390">
        <w:rPr>
          <w:rStyle w:val="subscript"/>
          <w:color w:val="000000"/>
        </w:rPr>
        <w:t>ν</w:t>
      </w:r>
      <w:r w:rsidRPr="00AB6390">
        <w:rPr>
          <w:color w:val="000000"/>
        </w:rPr>
        <w:t xml:space="preserve">(z)  ≈  </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rStyle w:val="superscript"/>
          <w:color w:val="000000"/>
        </w:rPr>
        <w:t xml:space="preserve"> </w:t>
      </w:r>
      <w:r w:rsidRPr="00AB6390">
        <w:rPr>
          <w:color w:val="000000"/>
        </w:rPr>
        <w:t>[ Γ(1+ν)/ Γ(ν+3/2)]  (2z)</w:t>
      </w:r>
      <w:r w:rsidRPr="00AB6390">
        <w:rPr>
          <w:rStyle w:val="superscript"/>
          <w:color w:val="000000"/>
        </w:rPr>
        <w:t>-ν-1</w:t>
      </w:r>
      <w:r w:rsidRPr="00AB6390">
        <w:rPr>
          <w:color w:val="000000"/>
        </w:rPr>
        <w:t xml:space="preserve"> </w:t>
      </w:r>
      <w:r w:rsidRPr="00AB6390">
        <w:rPr>
          <w:color w:val="000000"/>
        </w:rPr>
        <w:tab/>
      </w:r>
      <w:r w:rsidRPr="00AB6390">
        <w:rPr>
          <w:color w:val="000000"/>
        </w:rPr>
        <w:tab/>
        <w:t>ν ≠ -3/2,-5/2.....</w:t>
      </w:r>
      <w:r w:rsidRPr="00AB6390">
        <w:rPr>
          <w:color w:val="000000"/>
        </w:rPr>
        <w:tab/>
        <w:t>// Bateman p 134 (41)</w:t>
      </w:r>
    </w:p>
    <w:p w:rsidR="00254899" w:rsidRPr="00AB6390" w:rsidRDefault="00254899" w:rsidP="005A0365">
      <w:pPr>
        <w:rPr>
          <w:color w:val="000000"/>
        </w:rPr>
      </w:pPr>
    </w:p>
    <w:p w:rsidR="00254899" w:rsidRDefault="00254899" w:rsidP="005A0365">
      <w:pPr>
        <w:rPr>
          <w:color w:val="000000"/>
        </w:rPr>
      </w:pPr>
      <w:r w:rsidRPr="00AB6390">
        <w:rPr>
          <w:color w:val="000000"/>
        </w:rPr>
        <w:tab/>
        <w:t>P</w:t>
      </w:r>
      <w:r w:rsidRPr="00AB6390">
        <w:rPr>
          <w:rStyle w:val="subscript"/>
          <w:color w:val="000000"/>
        </w:rPr>
        <w:t>ν</w:t>
      </w:r>
      <w:r w:rsidRPr="00AB6390">
        <w:rPr>
          <w:color w:val="000000"/>
        </w:rPr>
        <w:t>(z)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[Γ(ν+1/2)/ Γ(1+ν)] (2z)</w:t>
      </w:r>
      <w:r w:rsidRPr="00AB6390">
        <w:rPr>
          <w:rStyle w:val="superscript"/>
          <w:color w:val="000000"/>
        </w:rPr>
        <w:t>ν</w:t>
      </w:r>
      <w:r w:rsidRPr="00AB6390">
        <w:rPr>
          <w:color w:val="000000"/>
        </w:rPr>
        <w:tab/>
      </w:r>
      <w:r w:rsidRPr="00AB6390">
        <w:rPr>
          <w:color w:val="000000"/>
        </w:rPr>
        <w:tab/>
        <w:t>Re(ν) &gt; -1/2</w:t>
      </w:r>
      <w:r w:rsidRPr="00AB6390">
        <w:rPr>
          <w:color w:val="000000"/>
        </w:rPr>
        <w:tab/>
        <w:t>// Bateman p 126 (23)</w:t>
      </w:r>
    </w:p>
    <w:p w:rsidR="00254899" w:rsidRDefault="00254899" w:rsidP="00597975"/>
    <w:p w:rsidR="00254899" w:rsidRDefault="00254899" w:rsidP="00597975">
      <w:r>
        <w:tab/>
      </w:r>
      <w:r w:rsidRPr="00AB6390">
        <w:rPr>
          <w:color w:val="000000"/>
        </w:rPr>
        <w:t>Q</w:t>
      </w:r>
      <w:r w:rsidRPr="00AB6390">
        <w:rPr>
          <w:rStyle w:val="subscript"/>
          <w:color w:val="000000"/>
        </w:rPr>
        <w:t>ν</w:t>
      </w:r>
      <w:r w:rsidRPr="00AB6390">
        <w:rPr>
          <w:color w:val="000000"/>
        </w:rPr>
        <w:t>(z)/ P</w:t>
      </w:r>
      <w:r w:rsidRPr="00AB6390">
        <w:rPr>
          <w:rStyle w:val="subscript"/>
          <w:color w:val="000000"/>
        </w:rPr>
        <w:t>ν</w:t>
      </w:r>
      <w:r w:rsidRPr="00AB6390">
        <w:rPr>
          <w:color w:val="000000"/>
        </w:rPr>
        <w:t>(z) ≈</w:t>
      </w:r>
      <w:r>
        <w:rPr>
          <w:color w:val="000000"/>
        </w:rPr>
        <w:t xml:space="preserve">  </w:t>
      </w:r>
      <w:r w:rsidRPr="00AB6390">
        <w:rPr>
          <w:color w:val="000000"/>
        </w:rPr>
        <w:t>π</w:t>
      </w:r>
      <w:r w:rsidRPr="00AB6390">
        <w:rPr>
          <w:rStyle w:val="superscript"/>
          <w:color w:val="000000"/>
        </w:rPr>
        <w:t xml:space="preserve"> </w:t>
      </w:r>
      <w:r w:rsidRPr="00AB6390">
        <w:rPr>
          <w:color w:val="000000"/>
        </w:rPr>
        <w:t>{ Γ(1+ν)</w:t>
      </w:r>
      <w:r w:rsidRPr="00AB6390">
        <w:rPr>
          <w:rStyle w:val="superscript"/>
          <w:color w:val="000000"/>
        </w:rPr>
        <w:t>2</w:t>
      </w:r>
      <w:r w:rsidRPr="00AB6390">
        <w:rPr>
          <w:color w:val="000000"/>
        </w:rPr>
        <w:t>/ [Γ(ν+3/2) Γ(ν+1/2)] }  (2z)</w:t>
      </w:r>
      <w:r w:rsidRPr="00AB6390">
        <w:rPr>
          <w:rStyle w:val="superscript"/>
          <w:color w:val="000000"/>
        </w:rPr>
        <w:t>-2ν-1</w:t>
      </w:r>
    </w:p>
    <w:p w:rsidR="00254899" w:rsidRDefault="00254899" w:rsidP="00597975"/>
    <w:p w:rsidR="00254899" w:rsidRDefault="00254899" w:rsidP="00597975">
      <w:r>
        <w:t>and we see that T(z) has faster convergence than R(z) just comparing the (2z)</w:t>
      </w:r>
      <w:r>
        <w:rPr>
          <w:rStyle w:val="superscript"/>
        </w:rPr>
        <w:t>-x</w:t>
      </w:r>
      <w:r>
        <w:t xml:space="preserve">  factors. It would not be hard to estimate the error resulting from series truncation at some number M of terms, but we shall let Maple do that for us visually. One thing is clear, however:  as we bring z down to the neighborhood of z =1, the number of required terms is going to increase. </w:t>
      </w:r>
    </w:p>
    <w:p w:rsidR="00254899" w:rsidRDefault="00254899" w:rsidP="00597975">
      <w:r>
        <w:tab/>
        <w:t>It happens that the series R(z) adds up to the constant (π/</w:t>
      </w:r>
      <w:r>
        <w:fldChar w:fldCharType="begin"/>
      </w:r>
      <w:r>
        <w:instrText xml:space="preserve"> EQ \r(2) </w:instrText>
      </w:r>
      <w:r>
        <w:fldChar w:fldCharType="end"/>
      </w:r>
      <w:r>
        <w:t xml:space="preserve">) = </w:t>
      </w:r>
      <w:r w:rsidRPr="00D056E4">
        <w:t>2.221441469</w:t>
      </w:r>
      <w:r>
        <w:t xml:space="preserve"> for all z in (1,∞). We call it "the PBM sum rule" because we found it in the Legendre series section of that special functions handbook (vol 3) where it appears in this more general form: </w:t>
      </w:r>
    </w:p>
    <w:p w:rsidR="00254899" w:rsidRDefault="00254899" w:rsidP="00597975"/>
    <w:p w:rsidR="00254899" w:rsidRDefault="00254899" w:rsidP="00597975">
      <w:r>
        <w:pict>
          <v:shape id="_x0000_i1029" type="#_x0000_t75" style="width:470.25pt;height:48pt">
            <v:imagedata r:id="rId10" o:title=""/>
          </v:shape>
        </w:pict>
      </w:r>
    </w:p>
    <w:p w:rsidR="00254899" w:rsidRDefault="00254899" w:rsidP="00597975"/>
    <w:p w:rsidR="00254899" w:rsidRDefault="00254899" w:rsidP="00597975">
      <w:r>
        <w:t>which we translate to say</w:t>
      </w:r>
    </w:p>
    <w:p w:rsidR="00254899" w:rsidRDefault="00254899" w:rsidP="00597975"/>
    <w:p w:rsidR="00254899" w:rsidRPr="00626AAE" w:rsidRDefault="00254899" w:rsidP="00597975">
      <w:r>
        <w:tab/>
        <w:t>Σ</w:t>
      </w:r>
      <w:r>
        <w:rPr>
          <w:rStyle w:val="subscript"/>
        </w:rPr>
        <w:t>n=0</w:t>
      </w:r>
      <w:r>
        <w:rPr>
          <w:rStyle w:val="superscript"/>
          <w:rFonts w:ascii="Times New Roman" w:hAnsi="Times New Roman"/>
        </w:rPr>
        <w:t>∞</w:t>
      </w:r>
      <w:r>
        <w:rPr>
          <w:rStyle w:val="subscript"/>
        </w:rPr>
        <w:t xml:space="preserve"> </w:t>
      </w:r>
      <w:r>
        <w:t>ε</w:t>
      </w:r>
      <w:r>
        <w:rPr>
          <w:rStyle w:val="subscript"/>
        </w:rPr>
        <w:t>n</w:t>
      </w:r>
      <w:r>
        <w:t xml:space="preserve"> Q</w:t>
      </w:r>
      <w:r>
        <w:rPr>
          <w:rStyle w:val="subscript"/>
        </w:rPr>
        <w:t>n-1/2</w:t>
      </w:r>
      <w:r>
        <w:t>(z) = (π/</w:t>
      </w:r>
      <w:r>
        <w:fldChar w:fldCharType="begin"/>
      </w:r>
      <w:r>
        <w:instrText xml:space="preserve"> EQ \r(2) </w:instrText>
      </w:r>
      <w:r>
        <w:fldChar w:fldCharType="end"/>
      </w:r>
      <w:r>
        <w:t>)/</w:t>
      </w:r>
      <w:r>
        <w:fldChar w:fldCharType="begin"/>
      </w:r>
      <w:r>
        <w:instrText xml:space="preserve"> EQ \r(z-1) </w:instrText>
      </w:r>
      <w:r>
        <w:fldChar w:fldCharType="end"/>
      </w:r>
    </w:p>
    <w:p w:rsidR="00254899" w:rsidRDefault="00254899" w:rsidP="00597975"/>
    <w:p w:rsidR="00254899" w:rsidRDefault="00254899" w:rsidP="00597975">
      <w:r>
        <w:t xml:space="preserve">Since we know the sum, the R(z) series gives us a good example with which to study the convergence situation. </w:t>
      </w:r>
    </w:p>
    <w:p w:rsidR="00254899" w:rsidRDefault="00254899" w:rsidP="00597975"/>
    <w:p w:rsidR="00254899" w:rsidRPr="00DA4964" w:rsidRDefault="00254899" w:rsidP="00DA4964">
      <w:pPr>
        <w:pStyle w:val="Heading3"/>
      </w:pPr>
      <w:bookmarkStart w:id="49" w:name="_Toc285447710"/>
      <w:bookmarkStart w:id="50" w:name="_Toc285467285"/>
      <w:bookmarkStart w:id="51" w:name="_Toc285469817"/>
      <w:bookmarkStart w:id="52" w:name="_Toc285549909"/>
      <w:bookmarkStart w:id="53" w:name="_Toc285613774"/>
      <w:r w:rsidRPr="00DA4964">
        <w:t>(b) Evaluation</w:t>
      </w:r>
      <w:r>
        <w:t xml:space="preserve"> of</w:t>
      </w:r>
      <w:r w:rsidRPr="00DA4964">
        <w:t xml:space="preserve"> the R(z) series</w:t>
      </w:r>
      <w:r>
        <w:t xml:space="preserve"> in Maple</w:t>
      </w:r>
      <w:bookmarkEnd w:id="49"/>
      <w:bookmarkEnd w:id="50"/>
      <w:bookmarkEnd w:id="51"/>
      <w:bookmarkEnd w:id="52"/>
      <w:bookmarkEnd w:id="53"/>
    </w:p>
    <w:p w:rsidR="00254899" w:rsidRDefault="00254899" w:rsidP="00597975"/>
    <w:p w:rsidR="00254899" w:rsidRDefault="00254899" w:rsidP="00597975">
      <w:r>
        <w:t xml:space="preserve">First, the LegendreP and LegendreQ functions as implemented internally in Maple have a few quirks because they have to meet so many requirements:  different ranges of z, real and complex, functions on and off the cut, integer values of m and n, and so on.  For our purposes here, we just want "the basic P and Q functions" defined by Bateman (and PBM) for off-the-cut applications. Since we are in z = (1,∞), both cuts (those with branch points at z = 1 and z = -1) are taken to the left in the usual way so that both P and Q are real in our range of interest. Here then is the Maple code used to implement functions P and Q: </w:t>
      </w:r>
    </w:p>
    <w:p w:rsidR="00254899" w:rsidRDefault="00254899" w:rsidP="00597975"/>
    <w:p w:rsidR="00254899" w:rsidRDefault="00254899" w:rsidP="00597975">
      <w:r>
        <w:pict>
          <v:shape id="_x0000_i1030" type="#_x0000_t75" style="width:462.75pt;height:400.5pt">
            <v:imagedata r:id="rId11" o:title=""/>
          </v:shape>
        </w:pict>
      </w:r>
    </w:p>
    <w:p w:rsidR="00254899" w:rsidRDefault="00254899" w:rsidP="00597975"/>
    <w:p w:rsidR="00254899" w:rsidRDefault="00254899" w:rsidP="00597975">
      <w:r>
        <w:t>and we have put the code text into Appendix A below so a reader can grab it and use it. Since we were doing work in toroidal coordinates when writing this code, it happens that the second argument of the P and Q functions defined here is ξ = ch</w:t>
      </w:r>
      <w:r>
        <w:rPr>
          <w:rStyle w:val="superscript"/>
        </w:rPr>
        <w:t>-1</w:t>
      </w:r>
      <w:r>
        <w:t xml:space="preserve">z.  After defining each function, we do one cursory check to make sure we have not made an entry error. </w:t>
      </w:r>
    </w:p>
    <w:p w:rsidR="00254899" w:rsidRDefault="00254899" w:rsidP="00597975">
      <w:r>
        <w:tab/>
        <w:t>Next, since we like the ε</w:t>
      </w:r>
      <w:r>
        <w:rPr>
          <w:rStyle w:val="subscript"/>
        </w:rPr>
        <w:t>n</w:t>
      </w:r>
      <w:r>
        <w:t xml:space="preserve"> notation, we do this</w:t>
      </w:r>
    </w:p>
    <w:p w:rsidR="00254899" w:rsidRDefault="00254899" w:rsidP="00597975"/>
    <w:p w:rsidR="00254899" w:rsidRDefault="00254899" w:rsidP="00597975">
      <w:r>
        <w:pict>
          <v:shape id="_x0000_i1031" type="#_x0000_t75" style="width:258.75pt;height:42pt">
            <v:imagedata r:id="rId12" o:title=""/>
          </v:shape>
        </w:pict>
      </w:r>
    </w:p>
    <w:p w:rsidR="00254899" w:rsidRDefault="00254899" w:rsidP="00597975"/>
    <w:p w:rsidR="00254899" w:rsidRDefault="00254899" w:rsidP="00597975">
      <w:r>
        <w:t xml:space="preserve">and we also explicitly set Digits to its default value. This means Maple will be doing software floating point with 10 significant places. We imagine there will be rounding error in our series calculations when we start increasing the number of terms added. </w:t>
      </w:r>
    </w:p>
    <w:p w:rsidR="00254899" w:rsidRDefault="00254899" w:rsidP="00597975"/>
    <w:p w:rsidR="00254899" w:rsidRDefault="00254899" w:rsidP="00597975">
      <w:r w:rsidRPr="00B00933">
        <w:t xml:space="preserve">Here then is the code for computing the R(z) series  (which we know adds up to a constant). We first set in a value for z and compute the corresponding ξ = ch-1(z) for use in the P and Q functions. We then define term[n] as being the (n-1)st term in our series, so that term[1] = the first term with n=0. We do it this way since Maple wants arrays to start with index 1, not index 0.  Next we set in the number of terms M we want to compute. We will store the individual terms in termstore[n], and we will store the series partial sums in partialsum[n]. After computation, we can plot both the partial sums and the terms. </w:t>
      </w:r>
      <w:r w:rsidRPr="00B00933">
        <w:br/>
        <w:t xml:space="preserve">We expect that the partial sums should stabilize after a certain number of terms. For the specific case shown here of z = 3, it appears that 6 terms gives a pretty stable answer, at least visually. We are not concerned at this point with high precision, we just want to study convergence. The second plot shows how the terms drop off. Under each plot we show partialsum]M] and term[M], these being the last terms. </w:t>
      </w:r>
      <w:r>
        <w:t xml:space="preserve">We note that for 15 terms our series sum is </w:t>
      </w:r>
      <w:r w:rsidRPr="005C5B5D">
        <w:t>2.221441470</w:t>
      </w:r>
      <w:r>
        <w:t xml:space="preserve"> which is pretty close to (π/</w:t>
      </w:r>
      <w:r>
        <w:fldChar w:fldCharType="begin"/>
      </w:r>
      <w:r>
        <w:instrText xml:space="preserve"> EQ \r(2) </w:instrText>
      </w:r>
      <w:r>
        <w:fldChar w:fldCharType="end"/>
      </w:r>
      <w:r>
        <w:t xml:space="preserve">) = </w:t>
      </w:r>
      <w:r w:rsidRPr="00D056E4">
        <w:t>2.221441469</w:t>
      </w:r>
      <w:r>
        <w:t xml:space="preserve">. </w:t>
      </w:r>
    </w:p>
    <w:p w:rsidR="00254899" w:rsidRPr="005C5B5D" w:rsidRDefault="00254899" w:rsidP="00597975">
      <w:r>
        <w:t xml:space="preserve">Notice that we apply the series common factor </w:t>
      </w:r>
      <w:r>
        <w:fldChar w:fldCharType="begin"/>
      </w:r>
      <w:r>
        <w:instrText xml:space="preserve"> EQ \r(z-1) </w:instrText>
      </w:r>
      <w:r>
        <w:fldChar w:fldCharType="end"/>
      </w:r>
      <w:r>
        <w:t xml:space="preserve">just before storing off the partial sum. </w:t>
      </w:r>
    </w:p>
    <w:p w:rsidR="00254899" w:rsidRDefault="00254899" w:rsidP="00597975"/>
    <w:p w:rsidR="00254899" w:rsidRPr="008F2066" w:rsidRDefault="00254899" w:rsidP="00597975">
      <w:r>
        <w:pict>
          <v:shape id="_x0000_i1032" type="#_x0000_t75" style="width:342pt;height:487.5pt">
            <v:imagedata r:id="rId13" o:title=""/>
          </v:shape>
        </w:pict>
      </w:r>
    </w:p>
    <w:p w:rsidR="00254899" w:rsidRDefault="00254899" w:rsidP="00597975">
      <w:r>
        <w:t xml:space="preserve">So we can now repeat the program for values of z in the region of z =1 , just to see what happens. </w:t>
      </w:r>
    </w:p>
    <w:p w:rsidR="00254899" w:rsidRDefault="00254899" w:rsidP="00597975"/>
    <w:p w:rsidR="00254899" w:rsidRDefault="00254899" w:rsidP="00597975">
      <w:r>
        <w:t>z = 1.1</w:t>
      </w:r>
      <w:r>
        <w:tab/>
      </w:r>
      <w:r>
        <w:tab/>
        <w:t xml:space="preserve"> M = 50</w:t>
      </w:r>
      <w:r>
        <w:tab/>
      </w:r>
      <w:r>
        <w:tab/>
      </w:r>
      <w:r>
        <w:tab/>
        <w:t>visually we need about 20 terms</w:t>
      </w:r>
    </w:p>
    <w:p w:rsidR="00254899" w:rsidRDefault="00254899" w:rsidP="00597975"/>
    <w:p w:rsidR="00254899" w:rsidRDefault="00254899" w:rsidP="00597975">
      <w:r>
        <w:pict>
          <v:shape id="_x0000_i1033" type="#_x0000_t75" style="width:196.5pt;height:165.75pt">
            <v:imagedata r:id="rId14" o:title=""/>
          </v:shape>
        </w:pict>
      </w:r>
      <w:r>
        <w:pict>
          <v:shape id="_x0000_i1034" type="#_x0000_t75" style="width:222.75pt;height:156pt">
            <v:imagedata r:id="rId15" o:title=""/>
          </v:shape>
        </w:pict>
      </w:r>
    </w:p>
    <w:p w:rsidR="00254899" w:rsidRDefault="00254899" w:rsidP="00597975"/>
    <w:p w:rsidR="00254899" w:rsidRDefault="00254899" w:rsidP="00597975">
      <w:r>
        <w:t>z = 1.01</w:t>
      </w:r>
      <w:r>
        <w:tab/>
      </w:r>
      <w:r>
        <w:tab/>
        <w:t>M = 50</w:t>
      </w:r>
    </w:p>
    <w:p w:rsidR="00254899" w:rsidRDefault="00254899" w:rsidP="00597975"/>
    <w:p w:rsidR="00254899" w:rsidRDefault="00254899" w:rsidP="00597975">
      <w:r>
        <w:t xml:space="preserve">The plots here are a little disturbing: </w:t>
      </w:r>
    </w:p>
    <w:p w:rsidR="00254899" w:rsidRDefault="00254899" w:rsidP="00597975"/>
    <w:p w:rsidR="00254899" w:rsidRPr="006C4FA8" w:rsidRDefault="00254899" w:rsidP="00597975">
      <w:r>
        <w:pict>
          <v:shape id="_x0000_i1035" type="#_x0000_t75" style="width:201pt;height:165.75pt">
            <v:imagedata r:id="rId16" o:title=""/>
          </v:shape>
        </w:pict>
      </w:r>
      <w:r>
        <w:pict>
          <v:shape id="_x0000_i1036" type="#_x0000_t75" style="width:217.5pt;height:147.75pt">
            <v:imagedata r:id="rId17" o:title=""/>
          </v:shape>
        </w:pict>
      </w:r>
    </w:p>
    <w:p w:rsidR="00254899" w:rsidRDefault="00254899" w:rsidP="00597975"/>
    <w:p w:rsidR="00254899" w:rsidRDefault="00254899" w:rsidP="009D16A8">
      <w:r>
        <w:t xml:space="preserve">Such plots would be characteristic of "an asymptotic series", but our R(z) series is a fully convergent series. Increasing Digits to 20 makes no difference in the plots really. So we chalk this up to "mystery" for the moment. If we had to pick a partial sum here as our best answer, we might pick sum 26 perhaps, and we find that partialsum[26]   =  2.2384587374199691359, so at least our leading two digits are correct (this is the Digita = 20 result). </w:t>
      </w:r>
    </w:p>
    <w:p w:rsidR="00254899" w:rsidRDefault="00254899" w:rsidP="009D16A8"/>
    <w:p w:rsidR="00254899" w:rsidRDefault="00254899" w:rsidP="009D16A8">
      <w:r>
        <w:t>z = 1.001</w:t>
      </w:r>
      <w:r>
        <w:tab/>
        <w:t>M = 200</w:t>
      </w:r>
    </w:p>
    <w:p w:rsidR="00254899" w:rsidRDefault="00254899" w:rsidP="009D16A8"/>
    <w:p w:rsidR="00254899" w:rsidRDefault="00254899" w:rsidP="009D16A8">
      <w:r>
        <w:pict>
          <v:shape id="_x0000_i1037" type="#_x0000_t75" style="width:173.25pt;height:159pt">
            <v:imagedata r:id="rId18" o:title=""/>
          </v:shape>
        </w:pict>
      </w:r>
      <w:r>
        <w:pict>
          <v:shape id="_x0000_i1038" type="#_x0000_t75" style="width:216.75pt;height:147.75pt">
            <v:imagedata r:id="rId19" o:title=""/>
          </v:shape>
        </w:pict>
      </w:r>
    </w:p>
    <w:p w:rsidR="00254899" w:rsidRDefault="00254899" w:rsidP="009D16A8"/>
    <w:p w:rsidR="00254899" w:rsidRDefault="00254899" w:rsidP="009D16A8">
      <w:r>
        <w:t xml:space="preserve">Again we get our asymptotic series effect. This time we might select partialsum[120] as a best value. and we get partialsum[120] =  2.231178965, again only 2 places accurate. </w:t>
      </w:r>
    </w:p>
    <w:p w:rsidR="00254899" w:rsidRDefault="00254899" w:rsidP="009D16A8"/>
    <w:p w:rsidR="00254899" w:rsidRDefault="00254899" w:rsidP="00597975">
      <w:r>
        <w:t>z = 1.0001</w:t>
      </w:r>
      <w:r>
        <w:tab/>
        <w:t>M = 1000</w:t>
      </w:r>
    </w:p>
    <w:p w:rsidR="00254899" w:rsidRDefault="00254899" w:rsidP="00597975"/>
    <w:p w:rsidR="00254899" w:rsidRDefault="00254899" w:rsidP="00597975">
      <w:r>
        <w:pict>
          <v:shape id="_x0000_i1039" type="#_x0000_t75" style="width:194.25pt;height:161.25pt">
            <v:imagedata r:id="rId20" o:title=""/>
          </v:shape>
        </w:pict>
      </w:r>
      <w:r>
        <w:pict>
          <v:shape id="_x0000_i1040" type="#_x0000_t75" style="width:216.75pt;height:2in">
            <v:imagedata r:id="rId21" o:title=""/>
          </v:shape>
        </w:pict>
      </w:r>
    </w:p>
    <w:p w:rsidR="00254899" w:rsidRDefault="00254899" w:rsidP="00597975"/>
    <w:p w:rsidR="00254899" w:rsidRDefault="00254899" w:rsidP="00682F09">
      <w:r>
        <w:t xml:space="preserve">This time we have a better plateau and we might pick partialsum[400] as best value, and we get partialsum[400] = 2.220672149 compared with the exact answer </w:t>
      </w:r>
      <w:r w:rsidRPr="00D056E4">
        <w:t>2.221441469</w:t>
      </w:r>
      <w:r>
        <w:t xml:space="preserve">, so we are here accurate to about 3 places. </w:t>
      </w:r>
    </w:p>
    <w:p w:rsidR="00254899" w:rsidRPr="009D16A8" w:rsidRDefault="00254899" w:rsidP="00682F09"/>
    <w:p w:rsidR="00254899" w:rsidRDefault="00254899" w:rsidP="00597975">
      <w:r>
        <w:t>z = 1.00001</w:t>
      </w:r>
      <w:r>
        <w:tab/>
        <w:t>M = 10,000</w:t>
      </w:r>
    </w:p>
    <w:p w:rsidR="00254899" w:rsidRDefault="00254899" w:rsidP="00597975"/>
    <w:p w:rsidR="00254899" w:rsidRDefault="00254899" w:rsidP="00597975">
      <w:r>
        <w:pict>
          <v:shape id="_x0000_i1041" type="#_x0000_t75" style="width:203.25pt;height:144.75pt">
            <v:imagedata r:id="rId22" o:title=""/>
          </v:shape>
        </w:pict>
      </w:r>
      <w:r>
        <w:pict>
          <v:shape id="_x0000_i1042" type="#_x0000_t75" style="width:213pt;height:156pt">
            <v:imagedata r:id="rId23" o:title=""/>
          </v:shape>
        </w:pict>
      </w:r>
    </w:p>
    <w:p w:rsidR="00254899" w:rsidRDefault="00254899" w:rsidP="00597975"/>
    <w:p w:rsidR="00254899" w:rsidRDefault="00254899" w:rsidP="00597975">
      <w:r>
        <w:t xml:space="preserve">Here we might select R(2000) = </w:t>
      </w:r>
      <w:r w:rsidRPr="009E3B8B">
        <w:t>2.223279652</w:t>
      </w:r>
      <w:r>
        <w:t xml:space="preserve">  which is again good to about 3 places.</w:t>
      </w:r>
    </w:p>
    <w:p w:rsidR="00254899" w:rsidRDefault="00254899" w:rsidP="00597975"/>
    <w:p w:rsidR="00254899" w:rsidRDefault="00254899" w:rsidP="00597975">
      <w:r>
        <w:t xml:space="preserve">The "asymptotic series" appearance of R(z) is still a mystery. We believe that the series converges and is not just asymptotically convergent for z&gt;0, but for z = 1.01 Maple starts diverging after a mere 40 terms, as the plot above shows. </w:t>
      </w:r>
    </w:p>
    <w:p w:rsidR="00254899" w:rsidRDefault="00254899" w:rsidP="00597975"/>
    <w:p w:rsidR="00254899" w:rsidRPr="00BF3581" w:rsidRDefault="00254899" w:rsidP="00597975">
      <w:pPr>
        <w:rPr>
          <w:color w:val="000000"/>
        </w:rPr>
      </w:pPr>
      <w:r w:rsidRPr="00BF3581">
        <w:rPr>
          <w:color w:val="000000"/>
          <w:u w:val="single"/>
        </w:rPr>
        <w:t>Summary of results:</w:t>
      </w:r>
      <w:r w:rsidRPr="00BF3581">
        <w:rPr>
          <w:color w:val="000000"/>
        </w:rPr>
        <w:t xml:space="preserve"> </w:t>
      </w:r>
      <w:r>
        <w:rPr>
          <w:color w:val="000000"/>
        </w:rPr>
        <w:t xml:space="preserve">  ( exact answer should be </w:t>
      </w:r>
      <w:r>
        <w:t>(π/</w:t>
      </w:r>
      <w:r>
        <w:fldChar w:fldCharType="begin"/>
      </w:r>
      <w:r>
        <w:instrText xml:space="preserve"> EQ \r(2) </w:instrText>
      </w:r>
      <w:r>
        <w:fldChar w:fldCharType="end"/>
      </w:r>
      <w:r>
        <w:t xml:space="preserve">) = </w:t>
      </w:r>
      <w:r w:rsidRPr="00D056E4">
        <w:t>2.221441469</w:t>
      </w:r>
      <w:r>
        <w:t xml:space="preserve"> ) </w:t>
      </w:r>
    </w:p>
    <w:p w:rsidR="00254899" w:rsidRPr="00BF3581" w:rsidRDefault="00254899" w:rsidP="00597975">
      <w:pPr>
        <w:rPr>
          <w:color w:val="000000"/>
        </w:rPr>
      </w:pPr>
    </w:p>
    <w:p w:rsidR="00254899" w:rsidRDefault="00254899" w:rsidP="00E70B67">
      <w:pPr>
        <w:rPr>
          <w:color w:val="000000"/>
        </w:rPr>
      </w:pPr>
      <w:r w:rsidRPr="00BF3581">
        <w:rPr>
          <w:color w:val="000000"/>
        </w:rPr>
        <w:t>z</w:t>
      </w:r>
      <w:r w:rsidRPr="00BF3581">
        <w:rPr>
          <w:color w:val="000000"/>
        </w:rPr>
        <w:tab/>
      </w:r>
      <w:r w:rsidRPr="00BF3581">
        <w:rPr>
          <w:color w:val="000000"/>
        </w:rPr>
        <w:tab/>
      </w:r>
      <w:r w:rsidRPr="00BF3581">
        <w:rPr>
          <w:color w:val="000000"/>
        </w:rPr>
        <w:tab/>
        <w:t>T(z)</w:t>
      </w:r>
      <w:r w:rsidRPr="00BF3581">
        <w:rPr>
          <w:color w:val="000000"/>
        </w:rPr>
        <w:tab/>
      </w:r>
      <w:r w:rsidRPr="00BF3581">
        <w:rPr>
          <w:color w:val="000000"/>
        </w:rPr>
        <w:tab/>
        <w:t>terms used</w:t>
      </w:r>
    </w:p>
    <w:p w:rsidR="00254899" w:rsidRPr="00BF3581" w:rsidRDefault="00254899" w:rsidP="00E70B67">
      <w:pPr>
        <w:rPr>
          <w:color w:val="000000"/>
        </w:rPr>
      </w:pPr>
      <w:r>
        <w:rPr>
          <w:color w:val="000000"/>
        </w:rPr>
        <w:t>3</w:t>
      </w:r>
      <w:r>
        <w:rPr>
          <w:color w:val="000000"/>
        </w:rPr>
        <w:tab/>
      </w:r>
      <w:r>
        <w:rPr>
          <w:color w:val="000000"/>
        </w:rPr>
        <w:tab/>
      </w:r>
      <w:r>
        <w:rPr>
          <w:color w:val="000000"/>
        </w:rPr>
        <w:tab/>
        <w:t>2.22144</w:t>
      </w:r>
      <w:r>
        <w:rPr>
          <w:color w:val="000000"/>
        </w:rPr>
        <w:tab/>
      </w:r>
      <w:r>
        <w:rPr>
          <w:color w:val="000000"/>
        </w:rPr>
        <w:tab/>
        <w:t>8</w:t>
      </w:r>
    </w:p>
    <w:p w:rsidR="00254899" w:rsidRPr="00BF3581" w:rsidRDefault="00254899" w:rsidP="00E70B67">
      <w:pPr>
        <w:rPr>
          <w:color w:val="000000"/>
        </w:rPr>
      </w:pPr>
      <w:r w:rsidRPr="00BF3581">
        <w:rPr>
          <w:color w:val="000000"/>
        </w:rPr>
        <w:t>1.1</w:t>
      </w:r>
      <w:r w:rsidRPr="00BF3581">
        <w:rPr>
          <w:color w:val="000000"/>
        </w:rPr>
        <w:tab/>
      </w:r>
      <w:r w:rsidRPr="00BF3581">
        <w:rPr>
          <w:color w:val="000000"/>
        </w:rPr>
        <w:tab/>
      </w:r>
      <w:r w:rsidRPr="00BF3581">
        <w:rPr>
          <w:color w:val="000000"/>
        </w:rPr>
        <w:tab/>
        <w:t>2.221445</w:t>
      </w:r>
      <w:r w:rsidRPr="00BF3581">
        <w:rPr>
          <w:color w:val="000000"/>
        </w:rPr>
        <w:tab/>
        <w:t>50</w:t>
      </w:r>
    </w:p>
    <w:p w:rsidR="00254899" w:rsidRPr="00BF3581" w:rsidRDefault="00254899" w:rsidP="00E70B67">
      <w:pPr>
        <w:rPr>
          <w:color w:val="000000"/>
        </w:rPr>
      </w:pPr>
      <w:r w:rsidRPr="00BF3581">
        <w:rPr>
          <w:color w:val="000000"/>
        </w:rPr>
        <w:t>1.01</w:t>
      </w:r>
      <w:r w:rsidRPr="00BF3581">
        <w:rPr>
          <w:color w:val="000000"/>
        </w:rPr>
        <w:tab/>
      </w:r>
      <w:r w:rsidRPr="00BF3581">
        <w:rPr>
          <w:color w:val="000000"/>
        </w:rPr>
        <w:tab/>
        <w:t>2.23845</w:t>
      </w:r>
      <w:r w:rsidRPr="00BF3581">
        <w:rPr>
          <w:color w:val="000000"/>
        </w:rPr>
        <w:tab/>
      </w:r>
      <w:r w:rsidRPr="00BF3581">
        <w:rPr>
          <w:color w:val="000000"/>
        </w:rPr>
        <w:tab/>
        <w:t>26</w:t>
      </w:r>
    </w:p>
    <w:p w:rsidR="00254899" w:rsidRPr="00BF3581" w:rsidRDefault="00254899" w:rsidP="00E70B67">
      <w:pPr>
        <w:rPr>
          <w:color w:val="000000"/>
        </w:rPr>
      </w:pPr>
      <w:r w:rsidRPr="00BF3581">
        <w:rPr>
          <w:color w:val="000000"/>
        </w:rPr>
        <w:t>1.001</w:t>
      </w:r>
      <w:r w:rsidRPr="00BF3581">
        <w:rPr>
          <w:color w:val="000000"/>
        </w:rPr>
        <w:tab/>
      </w:r>
      <w:r w:rsidRPr="00BF3581">
        <w:rPr>
          <w:color w:val="000000"/>
        </w:rPr>
        <w:tab/>
        <w:t>2.23118</w:t>
      </w:r>
      <w:r w:rsidRPr="00BF3581">
        <w:rPr>
          <w:color w:val="000000"/>
        </w:rPr>
        <w:tab/>
      </w:r>
      <w:r w:rsidRPr="00BF3581">
        <w:rPr>
          <w:color w:val="000000"/>
        </w:rPr>
        <w:tab/>
        <w:t>120</w:t>
      </w:r>
    </w:p>
    <w:p w:rsidR="00254899" w:rsidRPr="00BF3581" w:rsidRDefault="00254899" w:rsidP="00E70B67">
      <w:pPr>
        <w:rPr>
          <w:color w:val="000000"/>
        </w:rPr>
      </w:pPr>
      <w:r w:rsidRPr="00BF3581">
        <w:rPr>
          <w:color w:val="000000"/>
        </w:rPr>
        <w:t>1.0001</w:t>
      </w:r>
      <w:r w:rsidRPr="00BF3581">
        <w:rPr>
          <w:color w:val="000000"/>
        </w:rPr>
        <w:tab/>
      </w:r>
      <w:r w:rsidRPr="00BF3581">
        <w:rPr>
          <w:color w:val="000000"/>
        </w:rPr>
        <w:tab/>
        <w:t>2.22067</w:t>
      </w:r>
      <w:r w:rsidRPr="00BF3581">
        <w:rPr>
          <w:color w:val="000000"/>
        </w:rPr>
        <w:tab/>
      </w:r>
      <w:r w:rsidRPr="00BF3581">
        <w:rPr>
          <w:color w:val="000000"/>
        </w:rPr>
        <w:tab/>
        <w:t>400</w:t>
      </w:r>
    </w:p>
    <w:p w:rsidR="00254899" w:rsidRDefault="00254899" w:rsidP="00E70B67">
      <w:r w:rsidRPr="00BF3581">
        <w:rPr>
          <w:color w:val="000000"/>
        </w:rPr>
        <w:t>1.00001</w:t>
      </w:r>
      <w:r w:rsidRPr="00BF3581">
        <w:rPr>
          <w:color w:val="000000"/>
        </w:rPr>
        <w:tab/>
      </w:r>
      <w:r w:rsidRPr="00BF3581">
        <w:rPr>
          <w:color w:val="000000"/>
        </w:rPr>
        <w:tab/>
        <w:t>2.22328</w:t>
      </w:r>
      <w:r w:rsidRPr="00BF3581">
        <w:rPr>
          <w:color w:val="000000"/>
        </w:rPr>
        <w:tab/>
      </w:r>
      <w:r w:rsidRPr="00BF3581">
        <w:rPr>
          <w:color w:val="000000"/>
        </w:rPr>
        <w:tab/>
        <w:t>2000</w:t>
      </w:r>
    </w:p>
    <w:p w:rsidR="00254899" w:rsidRDefault="00254899" w:rsidP="00E70B67"/>
    <w:p w:rsidR="00254899" w:rsidRPr="00BF3581" w:rsidRDefault="00254899" w:rsidP="00E70B67">
      <w:r>
        <w:t xml:space="preserve">Maple has trouble doing this sum as you get close in, but it gets it right to 1 unit in 3 places. The curves are a little scary. </w:t>
      </w:r>
    </w:p>
    <w:p w:rsidR="00254899" w:rsidRDefault="00254899" w:rsidP="00597975"/>
    <w:p w:rsidR="00254899" w:rsidRDefault="00254899" w:rsidP="00597975"/>
    <w:p w:rsidR="00254899" w:rsidRDefault="00254899" w:rsidP="00CA3FEF">
      <w:pPr>
        <w:pStyle w:val="Heading3"/>
      </w:pPr>
      <w:bookmarkStart w:id="54" w:name="_Toc285447711"/>
      <w:bookmarkStart w:id="55" w:name="_Toc285467286"/>
      <w:bookmarkStart w:id="56" w:name="_Toc285469818"/>
      <w:bookmarkStart w:id="57" w:name="_Toc285549910"/>
      <w:bookmarkStart w:id="58" w:name="_Toc285613775"/>
      <w:r>
        <w:t>(c) Possible causes of the asymptotic expansion effect</w:t>
      </w:r>
      <w:bookmarkEnd w:id="54"/>
      <w:bookmarkEnd w:id="55"/>
      <w:bookmarkEnd w:id="56"/>
      <w:bookmarkEnd w:id="57"/>
      <w:bookmarkEnd w:id="58"/>
    </w:p>
    <w:p w:rsidR="00254899" w:rsidRDefault="00254899" w:rsidP="00597975"/>
    <w:p w:rsidR="00254899" w:rsidRDefault="00254899" w:rsidP="00597975">
      <w:r>
        <w:t>Here is a possible explanation of this effect. The large ν limit of Q</w:t>
      </w:r>
      <w:r>
        <w:rPr>
          <w:rStyle w:val="subscript"/>
        </w:rPr>
        <w:t>ν</w:t>
      </w:r>
      <w:r>
        <w:t xml:space="preserve"> is a difficult area for computation because Bateman form (40) is the only classical form for Q</w:t>
      </w:r>
      <w:r>
        <w:rPr>
          <w:rStyle w:val="subscript"/>
        </w:rPr>
        <w:t>ν</w:t>
      </w:r>
      <w:r>
        <w:t xml:space="preserve"> which gives a converging hypergeometric series in terms of ν, In this form, ν is isolated in the c argument of F(a,b,c,z). However, in terms of the z plane, form (40) has an unusually shaped convergence region</w:t>
      </w:r>
    </w:p>
    <w:p w:rsidR="00254899" w:rsidRDefault="00254899" w:rsidP="00597975"/>
    <w:p w:rsidR="00254899" w:rsidRDefault="00254899" w:rsidP="00597975">
      <w:r>
        <w:pict>
          <v:shape id="_x0000_i1043" type="#_x0000_t75" style="width:462.75pt;height:188.25pt">
            <v:imagedata r:id="rId24" o:title=""/>
          </v:shape>
        </w:pict>
      </w:r>
    </w:p>
    <w:p w:rsidR="00254899" w:rsidRDefault="00254899" w:rsidP="00597975"/>
    <w:p w:rsidR="00254899" w:rsidRDefault="00254899" w:rsidP="00597975">
      <w:r>
        <w:t>There is a little circle around z = 1 where (44) does NOT converge. On the z axis, this little circle includes all the points between z = 1 and z = 3/</w:t>
      </w:r>
      <w:r>
        <w:fldChar w:fldCharType="begin"/>
      </w:r>
      <w:r>
        <w:instrText xml:space="preserve"> EQ \r(8) </w:instrText>
      </w:r>
      <w:r>
        <w:fldChar w:fldCharType="end"/>
      </w:r>
      <w:r>
        <w:t xml:space="preserve"> = 1.060660172.  This strange number just arises from the form of the argument of F(a,b,c,Z)  where Z = the first z quantity shown above. So my possible explanation is that for z &lt; 1.06, Maple is computing the hypergeom function using a series which does not converge, and is showing this asymptotic convergence behavior. </w:t>
      </w:r>
    </w:p>
    <w:p w:rsidR="00254899" w:rsidRDefault="00254899" w:rsidP="00597975">
      <w:r>
        <w:tab/>
        <w:t>So, when I try computing 200 terms with z = 1.2, I expect not to get this behavior. However, here is what I see in the termstore (using Digits = 20 and M = 200)</w:t>
      </w:r>
    </w:p>
    <w:p w:rsidR="00254899" w:rsidRDefault="00254899" w:rsidP="00597975"/>
    <w:p w:rsidR="00254899" w:rsidRDefault="00254899" w:rsidP="00597975">
      <w:pPr>
        <w:rPr>
          <w:b/>
        </w:rPr>
      </w:pPr>
      <w:r>
        <w:tab/>
      </w:r>
      <w:r w:rsidRPr="00645624">
        <w:rPr>
          <w:b/>
        </w:rPr>
        <w:pict>
          <v:shape id="_x0000_i1044" type="#_x0000_t75" style="width:286.5pt;height:30.75pt">
            <v:imagedata r:id="rId25" o:title=""/>
          </v:shape>
        </w:pict>
      </w:r>
    </w:p>
    <w:p w:rsidR="00254899" w:rsidRDefault="00254899" w:rsidP="00597975">
      <w:r>
        <w:tab/>
      </w:r>
      <w:r>
        <w:pict>
          <v:shape id="_x0000_i1045" type="#_x0000_t75" style="width:291pt;height:30.75pt">
            <v:imagedata r:id="rId26" o:title=""/>
          </v:shape>
        </w:pict>
      </w:r>
    </w:p>
    <w:p w:rsidR="00254899" w:rsidRDefault="00254899" w:rsidP="00597975"/>
    <w:p w:rsidR="00254899" w:rsidRDefault="00254899" w:rsidP="00597975">
      <w:r>
        <w:t>This is a fairly violent behavior. The source of this problem is demonstrated here</w:t>
      </w:r>
    </w:p>
    <w:p w:rsidR="00254899" w:rsidRDefault="00254899" w:rsidP="00597975"/>
    <w:p w:rsidR="00254899" w:rsidRDefault="00254899" w:rsidP="00597975">
      <w:r>
        <w:tab/>
      </w:r>
      <w:r>
        <w:pict>
          <v:shape id="_x0000_i1046" type="#_x0000_t75" style="width:305.25pt;height:27pt">
            <v:imagedata r:id="rId27" o:title=""/>
          </v:shape>
        </w:pict>
      </w:r>
    </w:p>
    <w:p w:rsidR="00254899" w:rsidRDefault="00254899" w:rsidP="00597975">
      <w:r>
        <w:tab/>
      </w:r>
      <w:r>
        <w:pict>
          <v:shape id="_x0000_i1047" type="#_x0000_t75" style="width:308.25pt;height:33.75pt">
            <v:imagedata r:id="rId28" o:title=""/>
          </v:shape>
        </w:pict>
      </w:r>
    </w:p>
    <w:p w:rsidR="00254899" w:rsidRDefault="00254899" w:rsidP="00597975">
      <w:r>
        <w:tab/>
      </w:r>
      <w:r>
        <w:pict>
          <v:shape id="_x0000_i1048" type="#_x0000_t75" style="width:294pt;height:30pt">
            <v:imagedata r:id="rId29" o:title=""/>
          </v:shape>
        </w:pict>
      </w:r>
    </w:p>
    <w:p w:rsidR="00254899" w:rsidRDefault="00254899" w:rsidP="00597975"/>
    <w:p w:rsidR="00254899" w:rsidRDefault="00254899" w:rsidP="00597975">
      <w:r>
        <w:t xml:space="preserve">Something very bad is happening in the Maple hypergeom function evaluation code. I could pursue that by examining the code, but for now we just accept this as a Maple problem, and it has nothing to do with the R(z) series really being non-convergent. </w:t>
      </w:r>
    </w:p>
    <w:p w:rsidR="00254899" w:rsidRDefault="00254899"/>
    <w:p w:rsidR="00254899" w:rsidRPr="009644FF" w:rsidRDefault="00254899" w:rsidP="00B825F8">
      <w:pPr>
        <w:pStyle w:val="Heading2"/>
      </w:pPr>
      <w:bookmarkStart w:id="59" w:name="_Toc285272115"/>
      <w:bookmarkStart w:id="60" w:name="_Toc285280751"/>
      <w:bookmarkStart w:id="61" w:name="_Toc285290541"/>
      <w:bookmarkStart w:id="62" w:name="_Toc285305525"/>
      <w:bookmarkStart w:id="63" w:name="_Toc285353727"/>
      <w:bookmarkStart w:id="64" w:name="_Toc285353752"/>
      <w:bookmarkStart w:id="65" w:name="_Toc285353772"/>
      <w:bookmarkStart w:id="66" w:name="_Toc285447712"/>
      <w:bookmarkStart w:id="67" w:name="_Toc285467287"/>
      <w:bookmarkStart w:id="68" w:name="_Toc285469819"/>
      <w:bookmarkStart w:id="69" w:name="_Toc285549911"/>
      <w:bookmarkStart w:id="70" w:name="_Toc285613776"/>
      <w:r w:rsidRPr="009644FF">
        <w:t>4</w:t>
      </w:r>
      <w:r>
        <w:t>A</w:t>
      </w:r>
      <w:r w:rsidRPr="009644FF">
        <w:t xml:space="preserve">. </w:t>
      </w:r>
      <w:bookmarkEnd w:id="59"/>
      <w:bookmarkEnd w:id="60"/>
      <w:bookmarkEnd w:id="61"/>
      <w:bookmarkEnd w:id="62"/>
      <w:r>
        <w:t>Maple calculations of T(z) in the region near z = 1</w:t>
      </w:r>
      <w:bookmarkEnd w:id="63"/>
      <w:bookmarkEnd w:id="64"/>
      <w:bookmarkEnd w:id="65"/>
      <w:bookmarkEnd w:id="66"/>
      <w:bookmarkEnd w:id="67"/>
      <w:bookmarkEnd w:id="68"/>
      <w:bookmarkEnd w:id="69"/>
      <w:bookmarkEnd w:id="70"/>
    </w:p>
    <w:p w:rsidR="00254899" w:rsidRDefault="00254899"/>
    <w:p w:rsidR="00254899" w:rsidRDefault="00254899">
      <w:r>
        <w:t>We now apply the method of the last section to our function of interest T(z)</w:t>
      </w:r>
    </w:p>
    <w:p w:rsidR="00254899" w:rsidRDefault="00254899"/>
    <w:p w:rsidR="00254899" w:rsidRDefault="00254899" w:rsidP="00EF7539">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 xml:space="preserve">(z)]  </w:t>
      </w:r>
    </w:p>
    <w:p w:rsidR="00254899" w:rsidRDefault="00254899"/>
    <w:p w:rsidR="00254899" w:rsidRDefault="00254899">
      <w:r>
        <w:t>As noted above, this series has better convergence properties than R(z). Our Maple code block is now this:</w:t>
      </w:r>
    </w:p>
    <w:p w:rsidR="00254899" w:rsidRDefault="00254899"/>
    <w:p w:rsidR="00254899" w:rsidRDefault="00254899">
      <w:r>
        <w:pict>
          <v:shape id="_x0000_i1049" type="#_x0000_t75" style="width:318.75pt;height:161.25pt">
            <v:imagedata r:id="rId30" o:title=""/>
          </v:shape>
        </w:pict>
      </w:r>
    </w:p>
    <w:p w:rsidR="00254899" w:rsidRDefault="00254899"/>
    <w:p w:rsidR="00254899" w:rsidRDefault="00254899">
      <w:r>
        <w:t xml:space="preserve">where we add a divide by P, and change to </w:t>
      </w:r>
      <w:r>
        <w:fldChar w:fldCharType="begin"/>
      </w:r>
      <w:r>
        <w:instrText xml:space="preserve"> EQ \r(z</w:instrText>
      </w:r>
      <w:r>
        <w:rPr>
          <w:rStyle w:val="superscript"/>
        </w:rPr>
        <w:instrText>2</w:instrText>
      </w:r>
      <w:r>
        <w:instrText xml:space="preserve">-1) </w:instrText>
      </w:r>
      <w:r>
        <w:fldChar w:fldCharType="end"/>
      </w:r>
      <w:r>
        <w:t xml:space="preserve">. With z = 1.2 as shown, we get these results: </w:t>
      </w:r>
    </w:p>
    <w:p w:rsidR="00254899" w:rsidRDefault="00254899"/>
    <w:p w:rsidR="00254899" w:rsidRDefault="00254899">
      <w:r>
        <w:pict>
          <v:shape id="_x0000_i1050" type="#_x0000_t75" style="width:188.25pt;height:2in">
            <v:imagedata r:id="rId31" o:title=""/>
          </v:shape>
        </w:pict>
      </w:r>
      <w:r w:rsidRPr="000F4A3D">
        <w:t xml:space="preserve"> </w:t>
      </w:r>
      <w:r>
        <w:pict>
          <v:shape id="_x0000_i1051" type="#_x0000_t75" style="width:204.75pt;height:140.25pt">
            <v:imagedata r:id="rId32" o:title=""/>
          </v:shape>
        </w:pict>
      </w:r>
    </w:p>
    <w:p w:rsidR="00254899" w:rsidRDefault="00254899"/>
    <w:p w:rsidR="00254899" w:rsidRDefault="00254899">
      <w:r>
        <w:t>Once again we see trouble brewing out around n = 120  (probably both the Q and P function have the problem), but we see a rock solid plateau before this point, so we select maybe 40 terms and our result is then</w:t>
      </w:r>
    </w:p>
    <w:p w:rsidR="00254899" w:rsidRDefault="00254899" w:rsidP="006E7D0F">
      <w:r>
        <w:tab/>
      </w:r>
      <w:r>
        <w:tab/>
        <w:t>T(1.2) = partialsum[40]  = 2.9568892956678482159</w:t>
      </w:r>
    </w:p>
    <w:p w:rsidR="00254899" w:rsidRDefault="00254899" w:rsidP="006E7D0F"/>
    <w:p w:rsidR="00254899" w:rsidRDefault="00254899" w:rsidP="006E7D0F">
      <w:r>
        <w:t xml:space="preserve">So now we shall march z in toward 1 and hope to see what T(z) "looks like". </w:t>
      </w:r>
    </w:p>
    <w:p w:rsidR="00254899" w:rsidRDefault="00254899" w:rsidP="006E7D0F"/>
    <w:p w:rsidR="00254899" w:rsidRDefault="00254899" w:rsidP="006E7D0F">
      <w:r>
        <w:t>z  = 2</w:t>
      </w:r>
      <w:r>
        <w:tab/>
      </w:r>
      <w:r>
        <w:tab/>
        <w:t>M = 50</w:t>
      </w:r>
    </w:p>
    <w:p w:rsidR="00254899" w:rsidRDefault="00254899" w:rsidP="006E7D0F"/>
    <w:p w:rsidR="00254899" w:rsidRDefault="00254899" w:rsidP="006E7D0F">
      <w:r>
        <w:tab/>
      </w:r>
      <w:r>
        <w:pict>
          <v:shape id="_x0000_i1052" type="#_x0000_t75" style="width:187.5pt;height:139.5pt">
            <v:imagedata r:id="rId33" o:title=""/>
          </v:shape>
        </w:pict>
      </w:r>
      <w:r w:rsidRPr="006E7D0F">
        <w:t xml:space="preserve"> </w:t>
      </w:r>
      <w:r>
        <w:tab/>
      </w:r>
      <w:r>
        <w:tab/>
      </w:r>
      <w:r>
        <w:pict>
          <v:shape id="_x0000_i1053" type="#_x0000_t75" style="width:195.75pt;height:140.25pt">
            <v:imagedata r:id="rId34" o:title=""/>
          </v:shape>
        </w:pict>
      </w:r>
    </w:p>
    <w:p w:rsidR="00254899" w:rsidRDefault="00254899" w:rsidP="006E7D0F"/>
    <w:p w:rsidR="00254899" w:rsidRDefault="00254899" w:rsidP="006E7D0F">
      <w:r>
        <w:t>T(2.0) = partialsum[25]  =  3.8196589518577332608</w:t>
      </w:r>
    </w:p>
    <w:p w:rsidR="00254899" w:rsidRDefault="00254899" w:rsidP="006E7D0F"/>
    <w:p w:rsidR="00254899" w:rsidRDefault="00254899" w:rsidP="006E7D0F">
      <w:r>
        <w:t>z = 1.1</w:t>
      </w:r>
      <w:r>
        <w:tab/>
      </w:r>
      <w:r>
        <w:tab/>
        <w:t>M = 50</w:t>
      </w:r>
      <w:r>
        <w:tab/>
      </w:r>
    </w:p>
    <w:p w:rsidR="00254899" w:rsidRDefault="00254899" w:rsidP="006E7D0F"/>
    <w:p w:rsidR="00254899" w:rsidRDefault="00254899" w:rsidP="006E7D0F">
      <w:r>
        <w:pict>
          <v:shape id="_x0000_i1054" type="#_x0000_t75" style="width:187.5pt;height:139.5pt">
            <v:imagedata r:id="rId35" o:title=""/>
          </v:shape>
        </w:pict>
      </w:r>
      <w:r w:rsidRPr="006E7D0F">
        <w:t xml:space="preserve"> </w:t>
      </w:r>
      <w:r>
        <w:pict>
          <v:shape id="_x0000_i1055" type="#_x0000_t75" style="width:195.75pt;height:140.25pt">
            <v:imagedata r:id="rId36" o:title=""/>
          </v:shape>
        </w:pict>
      </w:r>
    </w:p>
    <w:p w:rsidR="00254899" w:rsidRDefault="00254899" w:rsidP="006E7D0F"/>
    <w:p w:rsidR="00254899" w:rsidRDefault="00254899" w:rsidP="006E7D0F">
      <w:r>
        <w:t xml:space="preserve">T(1.1) = partialsum[30]  =  </w:t>
      </w:r>
      <w:r w:rsidRPr="003F4E9A">
        <w:t>2.8464666926437287349</w:t>
      </w:r>
    </w:p>
    <w:p w:rsidR="00254899" w:rsidRDefault="00254899" w:rsidP="006E7D0F"/>
    <w:p w:rsidR="00254899" w:rsidRDefault="00254899" w:rsidP="006E7D0F">
      <w:r>
        <w:t>z = 1.01</w:t>
      </w:r>
      <w:r>
        <w:tab/>
      </w:r>
      <w:r>
        <w:tab/>
        <w:t>M=200</w:t>
      </w:r>
    </w:p>
    <w:p w:rsidR="00254899" w:rsidRDefault="00254899" w:rsidP="006E7D0F">
      <w:r>
        <w:pict>
          <v:shape id="_x0000_i1056" type="#_x0000_t75" style="width:187.5pt;height:139.5pt">
            <v:imagedata r:id="rId37" o:title=""/>
          </v:shape>
        </w:pict>
      </w:r>
      <w:r w:rsidRPr="003F4E9A">
        <w:t xml:space="preserve"> </w:t>
      </w:r>
      <w:r>
        <w:pict>
          <v:shape id="_x0000_i1057" type="#_x0000_t75" style="width:195.75pt;height:140.25pt">
            <v:imagedata r:id="rId38" o:title=""/>
          </v:shape>
        </w:pict>
      </w:r>
    </w:p>
    <w:p w:rsidR="00254899" w:rsidRDefault="00254899" w:rsidP="006E7D0F"/>
    <w:p w:rsidR="00254899" w:rsidRDefault="00254899" w:rsidP="006E7D0F">
      <w:r>
        <w:t>This time we are not so rock solid on the plateau, so we just make a guess</w:t>
      </w:r>
    </w:p>
    <w:p w:rsidR="00254899" w:rsidRDefault="00254899" w:rsidP="006E7D0F"/>
    <w:p w:rsidR="00254899" w:rsidRDefault="00254899" w:rsidP="006E7D0F">
      <w:r>
        <w:tab/>
        <w:t>T(1.01) = partialsum[140]  =</w:t>
      </w:r>
      <w:r w:rsidRPr="003F4E9A">
        <w:t xml:space="preserve"> 2.7986557467453447582</w:t>
      </w:r>
    </w:p>
    <w:p w:rsidR="00254899" w:rsidRDefault="00254899" w:rsidP="006E7D0F"/>
    <w:p w:rsidR="00254899" w:rsidRDefault="00254899" w:rsidP="006E7D0F">
      <w:r>
        <w:t>z = 1.001</w:t>
      </w:r>
      <w:r>
        <w:tab/>
        <w:t>M = 200</w:t>
      </w:r>
    </w:p>
    <w:p w:rsidR="00254899" w:rsidRDefault="00254899" w:rsidP="006E7D0F"/>
    <w:p w:rsidR="00254899" w:rsidRPr="003F4E9A" w:rsidRDefault="00254899" w:rsidP="006E7D0F">
      <w:r>
        <w:pict>
          <v:shape id="_x0000_i1058" type="#_x0000_t75" style="width:187.5pt;height:139.5pt">
            <v:imagedata r:id="rId39" o:title=""/>
          </v:shape>
        </w:pict>
      </w:r>
      <w:r w:rsidRPr="003F4E9A">
        <w:t xml:space="preserve"> </w:t>
      </w:r>
      <w:r>
        <w:pict>
          <v:shape id="_x0000_i1059" type="#_x0000_t75" style="width:195.75pt;height:140.25pt">
            <v:imagedata r:id="rId40" o:title=""/>
          </v:shape>
        </w:pict>
      </w:r>
    </w:p>
    <w:p w:rsidR="00254899" w:rsidRDefault="00254899" w:rsidP="006E7D0F"/>
    <w:p w:rsidR="00254899" w:rsidRDefault="00254899" w:rsidP="006E7D0F">
      <w:r>
        <w:tab/>
        <w:t>T(1.001) = partialsum[140]  =</w:t>
      </w:r>
      <w:r w:rsidRPr="003F4E9A">
        <w:t xml:space="preserve"> </w:t>
      </w:r>
      <w:r w:rsidRPr="00F71E4E">
        <w:t>2.7399330003333922753</w:t>
      </w:r>
    </w:p>
    <w:p w:rsidR="00254899" w:rsidRDefault="00254899" w:rsidP="006E7D0F"/>
    <w:p w:rsidR="00254899" w:rsidRDefault="00254899" w:rsidP="006E7D0F">
      <w:r>
        <w:t>z = 1.0001</w:t>
      </w:r>
      <w:r>
        <w:tab/>
        <w:t>M = 400</w:t>
      </w:r>
    </w:p>
    <w:p w:rsidR="00254899" w:rsidRDefault="00254899" w:rsidP="006E7D0F"/>
    <w:p w:rsidR="00254899" w:rsidRDefault="00254899" w:rsidP="006E7D0F">
      <w:r>
        <w:pict>
          <v:shape id="_x0000_i1060" type="#_x0000_t75" style="width:187.5pt;height:139.5pt">
            <v:imagedata r:id="rId41" o:title=""/>
          </v:shape>
        </w:pict>
      </w:r>
      <w:r>
        <w:t xml:space="preserve">  </w:t>
      </w:r>
      <w:r>
        <w:pict>
          <v:shape id="_x0000_i1061" type="#_x0000_t75" style="width:195.75pt;height:140.25pt">
            <v:imagedata r:id="rId42" o:title=""/>
          </v:shape>
        </w:pict>
      </w:r>
    </w:p>
    <w:p w:rsidR="00254899" w:rsidRDefault="00254899" w:rsidP="006E7D0F"/>
    <w:p w:rsidR="00254899" w:rsidRDefault="00254899" w:rsidP="006E7D0F">
      <w:r>
        <w:tab/>
        <w:t>T(1.0001) = partialsum[300]  =</w:t>
      </w:r>
      <w:r w:rsidRPr="003F4E9A">
        <w:t xml:space="preserve"> </w:t>
      </w:r>
      <w:r w:rsidRPr="00F71E4E">
        <w:t>2.7351308588392861033</w:t>
      </w:r>
    </w:p>
    <w:p w:rsidR="00254899" w:rsidRDefault="00254899" w:rsidP="006E7D0F"/>
    <w:p w:rsidR="00254899" w:rsidRDefault="00254899" w:rsidP="006E7D0F">
      <w:r>
        <w:t>z = 1.0 0001</w:t>
      </w:r>
      <w:r>
        <w:tab/>
        <w:t>M = 1000</w:t>
      </w:r>
    </w:p>
    <w:p w:rsidR="00254899" w:rsidRDefault="00254899" w:rsidP="006E7D0F"/>
    <w:p w:rsidR="00254899" w:rsidRDefault="00254899" w:rsidP="006E7D0F">
      <w:r>
        <w:pict>
          <v:shape id="_x0000_i1062" type="#_x0000_t75" style="width:187.5pt;height:139.5pt">
            <v:imagedata r:id="rId43" o:title=""/>
          </v:shape>
        </w:pict>
      </w:r>
      <w:r>
        <w:t xml:space="preserve">   </w:t>
      </w:r>
      <w:r>
        <w:pict>
          <v:shape id="_x0000_i1063" type="#_x0000_t75" style="width:195.75pt;height:140.25pt">
            <v:imagedata r:id="rId44" o:title=""/>
          </v:shape>
        </w:pict>
      </w:r>
    </w:p>
    <w:p w:rsidR="00254899" w:rsidRDefault="00254899" w:rsidP="006E7D0F"/>
    <w:p w:rsidR="00254899" w:rsidRDefault="00254899" w:rsidP="0037664A">
      <w:r>
        <w:tab/>
        <w:t>T(1.0 0001) = partialsum[900]  =</w:t>
      </w:r>
      <w:r w:rsidRPr="003F4E9A">
        <w:t xml:space="preserve"> </w:t>
      </w:r>
      <w:r w:rsidRPr="0037664A">
        <w:t>2.7344425737692892471</w:t>
      </w:r>
    </w:p>
    <w:p w:rsidR="00254899" w:rsidRPr="0037664A" w:rsidRDefault="00254899" w:rsidP="0037664A"/>
    <w:p w:rsidR="00254899" w:rsidRDefault="00254899" w:rsidP="006E7D0F">
      <w:r>
        <w:t xml:space="preserve">Note in passing that  "e" = </w:t>
      </w:r>
      <w:r w:rsidRPr="0037664A">
        <w:t>2.7182818284590452354</w:t>
      </w:r>
      <w:r>
        <w:t>, and we seem to be approaching this value from above, very slowly.  We may compute</w:t>
      </w:r>
    </w:p>
    <w:p w:rsidR="00254899" w:rsidRDefault="00254899" w:rsidP="006E7D0F"/>
    <w:p w:rsidR="00254899" w:rsidRDefault="00254899" w:rsidP="006E7D0F">
      <w:r>
        <w:tab/>
        <w:t xml:space="preserve">[ T(1.0 0001)  -  e ]  / e   = </w:t>
      </w:r>
    </w:p>
    <w:p w:rsidR="00254899" w:rsidRDefault="00254899" w:rsidP="006E7D0F">
      <w:r>
        <w:tab/>
      </w:r>
      <w:r>
        <w:tab/>
        <w:t>(</w:t>
      </w:r>
      <w:r w:rsidRPr="0037664A">
        <w:t>2.734442573769289247</w:t>
      </w:r>
      <w:r>
        <w:t xml:space="preserve"> - </w:t>
      </w:r>
      <w:r w:rsidRPr="0037664A">
        <w:t>2.7182818284590452354</w:t>
      </w:r>
      <w:r>
        <w:t>)/</w:t>
      </w:r>
      <w:r w:rsidRPr="00464AA5">
        <w:t xml:space="preserve"> </w:t>
      </w:r>
      <w:r w:rsidRPr="0037664A">
        <w:t>2.7182818284590452354</w:t>
      </w:r>
      <w:r>
        <w:t xml:space="preserve">  </w:t>
      </w:r>
    </w:p>
    <w:p w:rsidR="00254899" w:rsidRPr="00464AA5" w:rsidRDefault="00254899" w:rsidP="006E7D0F">
      <w:r>
        <w:tab/>
      </w:r>
      <w:r>
        <w:tab/>
        <w:t>0.005945205953647   = 6 x 10</w:t>
      </w:r>
      <w:r>
        <w:rPr>
          <w:rStyle w:val="superscript"/>
        </w:rPr>
        <w:t>-3</w:t>
      </w:r>
      <w:r>
        <w:rPr>
          <w:rStyle w:val="superscript"/>
        </w:rPr>
        <w:tab/>
      </w:r>
      <w:r>
        <w:t>so less than 1%  away from exact e</w:t>
      </w:r>
    </w:p>
    <w:p w:rsidR="00254899" w:rsidRPr="00F71E4E" w:rsidRDefault="00254899" w:rsidP="006E7D0F"/>
    <w:p w:rsidR="00254899" w:rsidRDefault="00254899">
      <w:r>
        <w:t>z = 1.00 0001</w:t>
      </w:r>
      <w:r>
        <w:tab/>
        <w:t>M = 10000</w:t>
      </w:r>
      <w:r>
        <w:tab/>
      </w:r>
      <w:r>
        <w:tab/>
        <w:t>// Maple is taking a long time to do this many terms</w:t>
      </w:r>
    </w:p>
    <w:p w:rsidR="00254899" w:rsidRDefault="00254899"/>
    <w:p w:rsidR="00254899" w:rsidRDefault="00254899"/>
    <w:p w:rsidR="00254899" w:rsidRDefault="00254899">
      <w:r>
        <w:pict>
          <v:shape id="_x0000_i1064" type="#_x0000_t75" style="width:187.5pt;height:139.5pt">
            <v:imagedata r:id="rId45" o:title=""/>
          </v:shape>
        </w:pict>
      </w:r>
      <w:r>
        <w:pict>
          <v:shape id="_x0000_i1065" type="#_x0000_t75" style="width:195.75pt;height:140.25pt">
            <v:imagedata r:id="rId46" o:title=""/>
          </v:shape>
        </w:pict>
      </w:r>
    </w:p>
    <w:p w:rsidR="00254899" w:rsidRDefault="00254899"/>
    <w:p w:rsidR="00254899" w:rsidRDefault="00254899" w:rsidP="002C0CC1">
      <w:r>
        <w:tab/>
        <w:t>T(1.00 0001) = partialsum[4000]  =</w:t>
      </w:r>
      <w:r w:rsidRPr="003F4E9A">
        <w:t xml:space="preserve"> </w:t>
      </w:r>
      <w:bookmarkStart w:id="71" w:name="OLE_LINK1"/>
      <w:bookmarkStart w:id="72" w:name="OLE_LINK2"/>
      <w:r w:rsidRPr="002C0CC1">
        <w:t>2.7353</w:t>
      </w:r>
      <w:bookmarkEnd w:id="71"/>
      <w:bookmarkEnd w:id="72"/>
      <w:r w:rsidRPr="002C0CC1">
        <w:t>214611940669030</w:t>
      </w:r>
    </w:p>
    <w:p w:rsidR="00254899" w:rsidRDefault="00254899" w:rsidP="002C0CC1"/>
    <w:p w:rsidR="00254899" w:rsidRDefault="00254899" w:rsidP="002C0CC1">
      <w:r>
        <w:t xml:space="preserve">This result is a little larger than the previous result in the 4th place, perhaps it is due to rounding error. </w:t>
      </w:r>
    </w:p>
    <w:p w:rsidR="00254899" w:rsidRDefault="00254899"/>
    <w:p w:rsidR="00254899" w:rsidRDefault="00254899">
      <w:r>
        <w:t xml:space="preserve">Here is a table showing our results </w:t>
      </w:r>
      <w:r>
        <w:tab/>
      </w:r>
      <w:r>
        <w:tab/>
        <w:t xml:space="preserve">e = </w:t>
      </w:r>
      <w:r w:rsidRPr="0037664A">
        <w:t>2.7182818284590452354</w:t>
      </w:r>
    </w:p>
    <w:p w:rsidR="00254899" w:rsidRDefault="00254899"/>
    <w:p w:rsidR="00254899" w:rsidRPr="00791982" w:rsidRDefault="00254899">
      <w:r>
        <w:t>z</w:t>
      </w:r>
      <w:r>
        <w:tab/>
      </w:r>
      <w:r>
        <w:tab/>
      </w:r>
      <w:r>
        <w:tab/>
        <w:t>T(z)</w:t>
      </w:r>
      <w:r>
        <w:tab/>
      </w:r>
      <w:r>
        <w:tab/>
        <w:t>terms used</w:t>
      </w:r>
      <w:r>
        <w:tab/>
      </w:r>
      <w:r>
        <w:tab/>
        <w:t>-log</w:t>
      </w:r>
      <w:r>
        <w:rPr>
          <w:rStyle w:val="subscript"/>
        </w:rPr>
        <w:t>10</w:t>
      </w:r>
      <w:r>
        <w:t>(z-1)</w:t>
      </w:r>
    </w:p>
    <w:p w:rsidR="00254899" w:rsidRDefault="00254899">
      <w:r>
        <w:t>1.1</w:t>
      </w:r>
      <w:r>
        <w:tab/>
      </w:r>
      <w:r>
        <w:tab/>
      </w:r>
      <w:r>
        <w:tab/>
      </w:r>
      <w:r w:rsidRPr="003F4E9A">
        <w:t>2.846</w:t>
      </w:r>
      <w:r>
        <w:t>5</w:t>
      </w:r>
      <w:r>
        <w:tab/>
      </w:r>
      <w:r>
        <w:tab/>
        <w:t>15</w:t>
      </w:r>
      <w:r>
        <w:tab/>
      </w:r>
      <w:r>
        <w:tab/>
      </w:r>
      <w:r>
        <w:tab/>
        <w:t>1</w:t>
      </w:r>
      <w:r>
        <w:tab/>
      </w:r>
    </w:p>
    <w:p w:rsidR="00254899" w:rsidRDefault="00254899">
      <w:r>
        <w:t>1.01</w:t>
      </w:r>
      <w:r>
        <w:tab/>
      </w:r>
      <w:r>
        <w:tab/>
      </w:r>
      <w:r w:rsidRPr="003F4E9A">
        <w:t>2.798</w:t>
      </w:r>
      <w:r>
        <w:t>7</w:t>
      </w:r>
      <w:r>
        <w:tab/>
      </w:r>
      <w:r>
        <w:tab/>
        <w:t>140</w:t>
      </w:r>
      <w:r>
        <w:tab/>
      </w:r>
      <w:r>
        <w:tab/>
      </w:r>
      <w:r>
        <w:tab/>
        <w:t>2</w:t>
      </w:r>
    </w:p>
    <w:p w:rsidR="00254899" w:rsidRDefault="00254899">
      <w:r>
        <w:t>1.001</w:t>
      </w:r>
      <w:r>
        <w:tab/>
      </w:r>
      <w:r>
        <w:tab/>
      </w:r>
      <w:r w:rsidRPr="00F71E4E">
        <w:t>2.7399</w:t>
      </w:r>
      <w:r>
        <w:tab/>
      </w:r>
      <w:r>
        <w:tab/>
        <w:t>140</w:t>
      </w:r>
      <w:r>
        <w:tab/>
      </w:r>
      <w:r>
        <w:tab/>
      </w:r>
      <w:r>
        <w:tab/>
        <w:t>3</w:t>
      </w:r>
    </w:p>
    <w:p w:rsidR="00254899" w:rsidRDefault="00254899">
      <w:r>
        <w:t>1.0001</w:t>
      </w:r>
      <w:r>
        <w:tab/>
      </w:r>
      <w:r>
        <w:tab/>
      </w:r>
      <w:r w:rsidRPr="00F71E4E">
        <w:t>2.7351</w:t>
      </w:r>
      <w:r>
        <w:tab/>
      </w:r>
      <w:r>
        <w:tab/>
        <w:t>300</w:t>
      </w:r>
      <w:r>
        <w:tab/>
      </w:r>
      <w:r>
        <w:tab/>
      </w:r>
      <w:r>
        <w:tab/>
        <w:t>4</w:t>
      </w:r>
    </w:p>
    <w:p w:rsidR="00254899" w:rsidRDefault="00254899">
      <w:r>
        <w:t>1.00001</w:t>
      </w:r>
      <w:r>
        <w:tab/>
      </w:r>
      <w:r>
        <w:tab/>
      </w:r>
      <w:r w:rsidRPr="0037664A">
        <w:t>2.7344</w:t>
      </w:r>
      <w:r>
        <w:tab/>
      </w:r>
      <w:r>
        <w:tab/>
        <w:t>900</w:t>
      </w:r>
      <w:r>
        <w:tab/>
      </w:r>
      <w:r>
        <w:tab/>
      </w:r>
      <w:r>
        <w:tab/>
        <w:t>5</w:t>
      </w:r>
    </w:p>
    <w:p w:rsidR="00254899" w:rsidRDefault="00254899">
      <w:r>
        <w:t>1.000001</w:t>
      </w:r>
      <w:r>
        <w:tab/>
      </w:r>
      <w:r w:rsidRPr="002C0CC1">
        <w:t>2.7353</w:t>
      </w:r>
      <w:r>
        <w:tab/>
      </w:r>
      <w:r>
        <w:tab/>
        <w:t>4000</w:t>
      </w:r>
      <w:r>
        <w:tab/>
      </w:r>
      <w:r>
        <w:tab/>
      </w:r>
      <w:r>
        <w:tab/>
        <w:t>6</w:t>
      </w:r>
    </w:p>
    <w:p w:rsidR="00254899" w:rsidRDefault="00254899"/>
    <w:p w:rsidR="00254899" w:rsidRDefault="00254899">
      <w:r>
        <w:t xml:space="preserve">and here is a little Excel plot showing how we are coming in for a landing and what appears to be "e". </w:t>
      </w:r>
    </w:p>
    <w:p w:rsidR="00254899" w:rsidRDefault="00254899"/>
    <w:p w:rsidR="00254899" w:rsidRDefault="00254899">
      <w:r>
        <w:pict>
          <v:shape id="_x0000_i1066" type="#_x0000_t75" style="width:153pt;height:203.25pt">
            <v:imagedata r:id="rId47" o:title=""/>
          </v:shape>
        </w:pict>
      </w:r>
    </w:p>
    <w:p w:rsidR="00254899" w:rsidRDefault="00254899"/>
    <w:p w:rsidR="00254899" w:rsidRDefault="00254899">
      <w:r>
        <w:t xml:space="preserve">The good news is this in terms of capacitance of a toroid. The first point is with z = 1.1 which means the diameter of the hole in the donut is about 10% of the diameter of the donut cross section. As we gradually close this hole down to nothing,  the capacitance drops off only slightly and approaches a limiting value. This is what we physically expect. </w:t>
      </w:r>
    </w:p>
    <w:p w:rsidR="00254899" w:rsidRDefault="00254899"/>
    <w:p w:rsidR="00254899" w:rsidRDefault="00254899" w:rsidP="00B825F8">
      <w:pPr>
        <w:pStyle w:val="Heading2"/>
      </w:pPr>
      <w:bookmarkStart w:id="73" w:name="_Toc285272116"/>
      <w:bookmarkStart w:id="74" w:name="_Toc285280752"/>
      <w:bookmarkStart w:id="75" w:name="_Toc285290542"/>
      <w:bookmarkStart w:id="76" w:name="_Toc285305526"/>
      <w:bookmarkStart w:id="77" w:name="_Toc285353728"/>
      <w:bookmarkStart w:id="78" w:name="_Toc285353753"/>
      <w:bookmarkStart w:id="79" w:name="_Toc285353773"/>
      <w:bookmarkStart w:id="80" w:name="_Toc285447713"/>
      <w:bookmarkStart w:id="81" w:name="_Toc285467288"/>
      <w:bookmarkStart w:id="82" w:name="_Toc285469820"/>
      <w:bookmarkStart w:id="83" w:name="_Toc285549912"/>
      <w:bookmarkStart w:id="84" w:name="_Toc285613777"/>
      <w:r>
        <w:t>5. What about the charge density?</w:t>
      </w:r>
      <w:bookmarkEnd w:id="73"/>
      <w:bookmarkEnd w:id="74"/>
      <w:bookmarkEnd w:id="75"/>
      <w:bookmarkEnd w:id="76"/>
      <w:bookmarkEnd w:id="77"/>
      <w:bookmarkEnd w:id="78"/>
      <w:bookmarkEnd w:id="79"/>
      <w:bookmarkEnd w:id="80"/>
      <w:bookmarkEnd w:id="81"/>
      <w:bookmarkEnd w:id="82"/>
      <w:bookmarkEnd w:id="83"/>
      <w:bookmarkEnd w:id="84"/>
      <w:r>
        <w:t xml:space="preserve"> </w:t>
      </w:r>
    </w:p>
    <w:p w:rsidR="00254899" w:rsidRDefault="00254899"/>
    <w:p w:rsidR="00254899" w:rsidRDefault="00254899">
      <w:r>
        <w:t xml:space="preserve">I need to see the charge density on this donut!  It must do something special in this last 1%.  Here is the charge density, where the + sign is because ξ decreases as you leave the donut surface: </w:t>
      </w:r>
    </w:p>
    <w:p w:rsidR="00254899" w:rsidRDefault="00254899"/>
    <w:p w:rsidR="00254899" w:rsidRPr="005354BC" w:rsidRDefault="00254899">
      <w:pPr>
        <w:rPr>
          <w:color w:val="000000"/>
        </w:rPr>
      </w:pPr>
      <w:r>
        <w:rPr>
          <w:color w:val="000000"/>
        </w:rPr>
        <w:tab/>
      </w:r>
      <w:r w:rsidRPr="00547E47">
        <w:rPr>
          <w:color w:val="000000"/>
        </w:rPr>
        <w:t xml:space="preserve">σ =  </w:t>
      </w:r>
      <w:r>
        <w:rPr>
          <w:color w:val="000000"/>
        </w:rPr>
        <w:t xml:space="preserve">+ </w:t>
      </w:r>
      <w:r w:rsidRPr="00547E47">
        <w:rPr>
          <w:color w:val="000000"/>
        </w:rPr>
        <w:t>(1/4π) (1/h</w:t>
      </w:r>
      <w:r>
        <w:rPr>
          <w:rStyle w:val="subscript"/>
          <w:color w:val="000000"/>
        </w:rPr>
        <w:t>ξ</w:t>
      </w:r>
      <w:r w:rsidRPr="00547E47">
        <w:rPr>
          <w:color w:val="000000"/>
        </w:rPr>
        <w:t>)</w:t>
      </w:r>
      <w:r w:rsidRPr="00547E47">
        <w:rPr>
          <w:rStyle w:val="subscript"/>
          <w:color w:val="000000"/>
        </w:rPr>
        <w:t xml:space="preserve"> </w:t>
      </w:r>
      <w:r w:rsidRPr="00547E47">
        <w:rPr>
          <w:color w:val="000000"/>
        </w:rPr>
        <w:t>∂</w:t>
      </w:r>
      <w:r>
        <w:rPr>
          <w:rStyle w:val="subscript"/>
          <w:color w:val="000000"/>
        </w:rPr>
        <w:t>ξ</w:t>
      </w:r>
      <w:r w:rsidRPr="00547E47">
        <w:rPr>
          <w:color w:val="000000"/>
        </w:rPr>
        <w:t>V(ξ,u)|</w:t>
      </w:r>
      <w:r>
        <w:rPr>
          <w:rStyle w:val="superscript"/>
          <w:color w:val="000000"/>
        </w:rPr>
        <w:t>ξ</w:t>
      </w:r>
      <w:r w:rsidRPr="00547E47">
        <w:rPr>
          <w:rStyle w:val="superscript"/>
          <w:color w:val="000000"/>
        </w:rPr>
        <w:t>=</w:t>
      </w:r>
      <w:r>
        <w:rPr>
          <w:rStyle w:val="superscript"/>
          <w:color w:val="000000"/>
        </w:rPr>
        <w:t>ξ</w:t>
      </w:r>
      <w:r w:rsidRPr="00547E47">
        <w:rPr>
          <w:rStyle w:val="superscript"/>
          <w:color w:val="000000"/>
        </w:rPr>
        <w:t>0</w:t>
      </w:r>
      <w:r w:rsidRPr="00547E47">
        <w:rPr>
          <w:rStyle w:val="superscript"/>
          <w:color w:val="000000"/>
        </w:rPr>
        <w:tab/>
      </w:r>
      <w:r>
        <w:tab/>
      </w:r>
      <w:r w:rsidRPr="00547E47">
        <w:rPr>
          <w:color w:val="000000"/>
        </w:rPr>
        <w:t>1/h</w:t>
      </w:r>
      <w:r>
        <w:rPr>
          <w:rStyle w:val="subscript"/>
          <w:color w:val="000000"/>
        </w:rPr>
        <w:t>ξ</w:t>
      </w:r>
      <w:r>
        <w:rPr>
          <w:color w:val="000000"/>
        </w:rPr>
        <w:t xml:space="preserve">  = (chξ - cosu)</w:t>
      </w:r>
      <w:r w:rsidRPr="00547E47">
        <w:rPr>
          <w:color w:val="000000"/>
        </w:rPr>
        <w:t>/a</w:t>
      </w:r>
      <w:r>
        <w:rPr>
          <w:color w:val="000000"/>
        </w:rPr>
        <w:t xml:space="preserve"> </w:t>
      </w:r>
    </w:p>
    <w:p w:rsidR="00254899" w:rsidRDefault="00254899"/>
    <w:p w:rsidR="00254899" w:rsidRPr="00985EB0" w:rsidRDefault="00254899" w:rsidP="000C69E9">
      <w:r>
        <w:tab/>
        <w:t xml:space="preserve"> 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rsidR="00254899" w:rsidRDefault="00254899"/>
    <w:p w:rsidR="00254899" w:rsidRDefault="00254899" w:rsidP="00BC1AF9">
      <w:r>
        <w:tab/>
        <w:t>∂</w:t>
      </w:r>
      <w:r>
        <w:rPr>
          <w:rStyle w:val="subscript"/>
        </w:rPr>
        <w:t>ξ</w:t>
      </w:r>
      <w:r>
        <w:t>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shξ P</w:t>
      </w:r>
      <w:r>
        <w:rPr>
          <w:rStyle w:val="subscript"/>
        </w:rPr>
        <w:t>n-1/2</w:t>
      </w:r>
      <w:r w:rsidRPr="00B825F8">
        <w:t>'</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rsidR="00254899" w:rsidRDefault="00254899" w:rsidP="00BC1AF9">
      <w:r>
        <w:tab/>
      </w:r>
      <w:r>
        <w:tab/>
        <w:t>+ V</w:t>
      </w:r>
      <w:r>
        <w:rPr>
          <w:rStyle w:val="subscript"/>
        </w:rPr>
        <w:t>0</w:t>
      </w:r>
      <w:r>
        <w:t xml:space="preserve"> (</w:t>
      </w:r>
      <w:r>
        <w:fldChar w:fldCharType="begin"/>
      </w:r>
      <w:r>
        <w:instrText xml:space="preserve"> EQ \r(2) </w:instrText>
      </w:r>
      <w:r>
        <w:fldChar w:fldCharType="end"/>
      </w:r>
      <w:r>
        <w:t>/π)(1/2)[shξ/</w:t>
      </w:r>
      <w:r>
        <w:fldChar w:fldCharType="begin"/>
      </w:r>
      <w:r>
        <w:instrText xml:space="preserve"> EQ \r(chξ - cosu) </w:instrText>
      </w:r>
      <w:r>
        <w:fldChar w:fldCharType="end"/>
      </w:r>
      <w:r>
        <w:t>]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rsidR="00254899" w:rsidRDefault="00254899" w:rsidP="00BC1AF9"/>
    <w:p w:rsidR="00254899" w:rsidRDefault="00254899" w:rsidP="00BC1AF9">
      <w:r>
        <w:tab/>
      </w:r>
      <w:r w:rsidRPr="00547E47">
        <w:rPr>
          <w:color w:val="000000"/>
        </w:rPr>
        <w:t>(1/h</w:t>
      </w:r>
      <w:r>
        <w:rPr>
          <w:rStyle w:val="subscript"/>
          <w:color w:val="000000"/>
        </w:rPr>
        <w:t>ξ</w:t>
      </w:r>
      <w:r w:rsidRPr="00547E47">
        <w:rPr>
          <w:color w:val="000000"/>
        </w:rPr>
        <w:t>)</w:t>
      </w:r>
      <w:r w:rsidRPr="00547E47">
        <w:rPr>
          <w:rStyle w:val="subscript"/>
          <w:color w:val="000000"/>
        </w:rPr>
        <w:t xml:space="preserve"> </w:t>
      </w:r>
      <w:r w:rsidRPr="00547E47">
        <w:rPr>
          <w:color w:val="000000"/>
        </w:rPr>
        <w:t>∂</w:t>
      </w:r>
      <w:r>
        <w:rPr>
          <w:rStyle w:val="subscript"/>
          <w:color w:val="000000"/>
        </w:rPr>
        <w:t>ξ</w:t>
      </w:r>
      <w:r w:rsidRPr="00547E47">
        <w:rPr>
          <w:color w:val="000000"/>
        </w:rPr>
        <w:t>V(ξ,u)</w:t>
      </w:r>
      <w:r>
        <w:t xml:space="preserve">  = (shξ/a) *</w:t>
      </w:r>
    </w:p>
    <w:p w:rsidR="00254899" w:rsidRDefault="00254899" w:rsidP="00FC657F">
      <w:r>
        <w:tab/>
        <w:t xml:space="preserve">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rsidR="00254899" w:rsidRDefault="00254899" w:rsidP="00FC657F">
      <w:r>
        <w:tab/>
      </w:r>
      <w:r>
        <w:tab/>
        <w:t>+ V</w:t>
      </w:r>
      <w:r>
        <w:rPr>
          <w:rStyle w:val="subscript"/>
        </w:rPr>
        <w:t>0</w:t>
      </w:r>
      <w:r>
        <w:t xml:space="preserve"> (</w:t>
      </w:r>
      <w:r>
        <w:fldChar w:fldCharType="begin"/>
      </w:r>
      <w:r>
        <w:instrText xml:space="preserve"> EQ \r(2) </w:instrText>
      </w:r>
      <w:r>
        <w:fldChar w:fldCharType="end"/>
      </w:r>
      <w:r>
        <w:t>/π)(1/2)</w:t>
      </w:r>
      <w:r>
        <w:fldChar w:fldCharType="begin"/>
      </w:r>
      <w:r>
        <w:instrText xml:space="preserve"> EQ \r(chξ - cosu) </w:instrText>
      </w:r>
      <w:r>
        <w:fldChar w:fldCharType="end"/>
      </w:r>
      <w:r>
        <w:t>]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rsidR="00254899" w:rsidRPr="00FC657F" w:rsidRDefault="00254899" w:rsidP="00BC1AF9">
      <w:r>
        <w:tab/>
      </w:r>
    </w:p>
    <w:p w:rsidR="00254899" w:rsidRDefault="00254899" w:rsidP="00FC657F">
      <w:r>
        <w:tab/>
      </w:r>
      <w:r>
        <w:rPr>
          <w:color w:val="000000"/>
        </w:rPr>
        <w:t xml:space="preserve">                       </w:t>
      </w:r>
      <w:r>
        <w:t xml:space="preserve"> = (shξ /a) *</w:t>
      </w:r>
    </w:p>
    <w:p w:rsidR="00254899" w:rsidRDefault="00254899" w:rsidP="00FC657F">
      <w:r>
        <w:tab/>
        <w:t xml:space="preserve">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rsidR="00254899" w:rsidRDefault="00254899" w:rsidP="00BC1AF9">
      <w:r>
        <w:tab/>
      </w:r>
      <w:r>
        <w:tab/>
        <w:t>+ (1/2)V(ξ,u)}</w:t>
      </w:r>
    </w:p>
    <w:p w:rsidR="00254899" w:rsidRDefault="00254899" w:rsidP="00BC1AF9"/>
    <w:p w:rsidR="00254899" w:rsidRDefault="00254899" w:rsidP="00BC1AF9">
      <w:r>
        <w:t>Evaluate this now at ξ = ξ</w:t>
      </w:r>
      <w:r>
        <w:rPr>
          <w:rStyle w:val="subscript"/>
        </w:rPr>
        <w:t>0</w:t>
      </w:r>
      <w:r>
        <w:t xml:space="preserve"> and get</w:t>
      </w:r>
    </w:p>
    <w:p w:rsidR="00254899" w:rsidRDefault="00254899" w:rsidP="00BC1AF9"/>
    <w:p w:rsidR="00254899" w:rsidRDefault="00254899" w:rsidP="00BC1AF9">
      <w:r>
        <w:tab/>
      </w:r>
      <w:r w:rsidRPr="00547E47">
        <w:rPr>
          <w:color w:val="000000"/>
        </w:rPr>
        <w:t>(1/h</w:t>
      </w:r>
      <w:r>
        <w:rPr>
          <w:rStyle w:val="subscript"/>
          <w:color w:val="000000"/>
        </w:rPr>
        <w:t>ξ</w:t>
      </w:r>
      <w:r w:rsidRPr="00547E47">
        <w:rPr>
          <w:color w:val="000000"/>
        </w:rPr>
        <w:t>)</w:t>
      </w:r>
      <w:r w:rsidRPr="00547E47">
        <w:rPr>
          <w:rStyle w:val="subscript"/>
          <w:color w:val="000000"/>
        </w:rPr>
        <w:t xml:space="preserve"> </w:t>
      </w:r>
      <w:r w:rsidRPr="00547E47">
        <w:rPr>
          <w:color w:val="000000"/>
        </w:rPr>
        <w:t>∂</w:t>
      </w:r>
      <w:r>
        <w:rPr>
          <w:rStyle w:val="subscript"/>
          <w:color w:val="000000"/>
        </w:rPr>
        <w:t>ξ</w:t>
      </w:r>
      <w:r w:rsidRPr="00547E47">
        <w:rPr>
          <w:color w:val="000000"/>
        </w:rPr>
        <w:t>V(ξ,u)</w:t>
      </w:r>
      <w:r>
        <w:t xml:space="preserve">  =  (V</w:t>
      </w:r>
      <w:r>
        <w:rPr>
          <w:rStyle w:val="subscript"/>
        </w:rPr>
        <w:t>0</w:t>
      </w:r>
      <w:r>
        <w:t>shξ /a) *</w:t>
      </w:r>
    </w:p>
    <w:p w:rsidR="00254899" w:rsidRDefault="00254899" w:rsidP="005E2824">
      <w:r>
        <w:tab/>
        <w:t>{  (</w:t>
      </w:r>
      <w:r>
        <w:fldChar w:fldCharType="begin"/>
      </w:r>
      <w:r>
        <w:instrText xml:space="preserve"> EQ \r(2) </w:instrText>
      </w:r>
      <w:r>
        <w:fldChar w:fldCharType="end"/>
      </w:r>
      <w:r>
        <w:t>/π)(</w:t>
      </w:r>
      <w:r>
        <w:fldChar w:fldCharType="begin"/>
      </w:r>
      <w:r>
        <w:instrText xml:space="preserve"> EQ \r(chξ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 + (1/2)}</w:t>
      </w:r>
    </w:p>
    <w:p w:rsidR="00254899" w:rsidRPr="005E2824" w:rsidRDefault="00254899" w:rsidP="00BC1AF9"/>
    <w:p w:rsidR="00254899" w:rsidRDefault="00254899" w:rsidP="00BC1AF9">
      <w:r>
        <w:t>And then finally</w:t>
      </w:r>
    </w:p>
    <w:p w:rsidR="00254899" w:rsidRDefault="00254899" w:rsidP="00BC1AF9"/>
    <w:p w:rsidR="00254899" w:rsidRPr="00B35542" w:rsidRDefault="00254899" w:rsidP="00BC1AF9">
      <w:r>
        <w:tab/>
      </w:r>
      <w:r w:rsidRPr="00547E47">
        <w:rPr>
          <w:color w:val="000000"/>
        </w:rPr>
        <w:t>σ =</w:t>
      </w:r>
      <w:r>
        <w:t xml:space="preserve">   (V</w:t>
      </w:r>
      <w:r>
        <w:rPr>
          <w:rStyle w:val="subscript"/>
        </w:rPr>
        <w:t>0</w:t>
      </w:r>
      <w:r>
        <w:t>shξ</w:t>
      </w:r>
      <w:r>
        <w:rPr>
          <w:rStyle w:val="subscript"/>
        </w:rPr>
        <w:t>0</w:t>
      </w:r>
      <w:r>
        <w:t xml:space="preserve"> /4π a) *</w:t>
      </w:r>
    </w:p>
    <w:p w:rsidR="00254899" w:rsidRDefault="00254899">
      <w:r>
        <w:tab/>
        <w:t>{  (</w:t>
      </w:r>
      <w:r>
        <w:fldChar w:fldCharType="begin"/>
      </w:r>
      <w:r>
        <w:instrText xml:space="preserve"> EQ \r(2) </w:instrText>
      </w:r>
      <w:r>
        <w:fldChar w:fldCharType="end"/>
      </w:r>
      <w:r>
        <w:t>/π)(</w:t>
      </w:r>
      <w:r>
        <w:fldChar w:fldCharType="begin"/>
      </w:r>
      <w:r>
        <w:instrText xml:space="preserve"> EQ \r(chξ</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(chξ</w:t>
      </w:r>
      <w:r>
        <w:rPr>
          <w:rStyle w:val="subscript"/>
        </w:rPr>
        <w:t>0</w:t>
      </w:r>
      <w:r>
        <w:t>)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 + (1/2)}</w:t>
      </w:r>
    </w:p>
    <w:p w:rsidR="00254899" w:rsidRDefault="00254899"/>
    <w:p w:rsidR="00254899" w:rsidRDefault="00254899">
      <w:r>
        <w:t>But recall that  a/|shξ|  = horizontal circle radius which I have been calling R, so write again as</w:t>
      </w:r>
    </w:p>
    <w:p w:rsidR="00254899" w:rsidRDefault="00254899"/>
    <w:p w:rsidR="00254899" w:rsidRPr="00B35542" w:rsidRDefault="00254899" w:rsidP="00DE7AC4">
      <w:r>
        <w:tab/>
      </w:r>
      <w:r w:rsidRPr="00547E47">
        <w:rPr>
          <w:color w:val="000000"/>
        </w:rPr>
        <w:t>σ =</w:t>
      </w:r>
      <w:r>
        <w:t xml:space="preserve">   (V</w:t>
      </w:r>
      <w:r>
        <w:rPr>
          <w:rStyle w:val="subscript"/>
        </w:rPr>
        <w:t>0</w:t>
      </w:r>
      <w:r>
        <w:t xml:space="preserve"> /4π R) *</w:t>
      </w:r>
    </w:p>
    <w:p w:rsidR="00254899" w:rsidRDefault="00254899" w:rsidP="00DE7AC4">
      <w:r>
        <w:tab/>
        <w:t>{  (</w:t>
      </w:r>
      <w:r>
        <w:fldChar w:fldCharType="begin"/>
      </w:r>
      <w:r>
        <w:instrText xml:space="preserve"> EQ \r(2) </w:instrText>
      </w:r>
      <w:r>
        <w:fldChar w:fldCharType="end"/>
      </w:r>
      <w:r>
        <w:t>/π)(</w:t>
      </w:r>
      <w:r>
        <w:fldChar w:fldCharType="begin"/>
      </w:r>
      <w:r>
        <w:instrText xml:space="preserve"> EQ \r(chξ</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(chξ</w:t>
      </w:r>
      <w:r>
        <w:rPr>
          <w:rStyle w:val="subscript"/>
        </w:rPr>
        <w:t>0</w:t>
      </w:r>
      <w:r>
        <w:t>)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 + (1/2)}</w:t>
      </w:r>
    </w:p>
    <w:p w:rsidR="00254899" w:rsidRPr="00DE7AC4" w:rsidRDefault="00254899">
      <w:r>
        <w:tab/>
      </w:r>
    </w:p>
    <w:p w:rsidR="00254899" w:rsidRDefault="00254899">
      <w:r>
        <w:t>and the leading factor has the right dimensions. Perhaps replace chξ</w:t>
      </w:r>
      <w:r>
        <w:rPr>
          <w:rStyle w:val="subscript"/>
        </w:rPr>
        <w:t>0</w:t>
      </w:r>
      <w:r>
        <w:t xml:space="preserve"> = z</w:t>
      </w:r>
      <w:r>
        <w:rPr>
          <w:rStyle w:val="subscript"/>
        </w:rPr>
        <w:t>0</w:t>
      </w:r>
      <w:r>
        <w:t xml:space="preserve"> to get</w:t>
      </w:r>
    </w:p>
    <w:p w:rsidR="00254899" w:rsidRDefault="00254899"/>
    <w:p w:rsidR="00254899" w:rsidRPr="00B35542" w:rsidRDefault="00254899" w:rsidP="00B11657">
      <w:r>
        <w:tab/>
      </w:r>
      <w:r w:rsidRPr="00547E47">
        <w:rPr>
          <w:color w:val="000000"/>
        </w:rPr>
        <w:t>σ</w:t>
      </w:r>
      <w:r>
        <w:rPr>
          <w:color w:val="000000"/>
        </w:rPr>
        <w:t>(u)</w:t>
      </w:r>
      <w:r w:rsidRPr="00547E47">
        <w:rPr>
          <w:color w:val="000000"/>
        </w:rPr>
        <w:t xml:space="preserve"> =</w:t>
      </w:r>
      <w:r>
        <w:t xml:space="preserve">    (V</w:t>
      </w:r>
      <w:r>
        <w:rPr>
          <w:rStyle w:val="subscript"/>
        </w:rPr>
        <w:t>0</w:t>
      </w:r>
      <w:r>
        <w:t xml:space="preserve"> /4π R) *</w:t>
      </w:r>
    </w:p>
    <w:p w:rsidR="00254899" w:rsidRDefault="00254899" w:rsidP="00B11657">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(z</w:t>
      </w:r>
      <w:r>
        <w:rPr>
          <w:rStyle w:val="subscript"/>
        </w:rPr>
        <w:t>0</w:t>
      </w:r>
      <w:r>
        <w:t>) [Q</w:t>
      </w:r>
      <w:r>
        <w:rPr>
          <w:rStyle w:val="subscript"/>
        </w:rPr>
        <w:t>n-1/2</w:t>
      </w:r>
      <w:r>
        <w:t>(z</w:t>
      </w:r>
      <w:r>
        <w:rPr>
          <w:rStyle w:val="subscript"/>
        </w:rPr>
        <w:t>0</w:t>
      </w:r>
      <w:r>
        <w:t>)/</w:t>
      </w:r>
      <w:r w:rsidRPr="00985EB0">
        <w:t xml:space="preserve"> </w:t>
      </w:r>
      <w:r>
        <w:t>P</w:t>
      </w:r>
      <w:r>
        <w:rPr>
          <w:rStyle w:val="subscript"/>
        </w:rPr>
        <w:t>n-1/2</w:t>
      </w:r>
      <w:r>
        <w:t>(z</w:t>
      </w:r>
      <w:r>
        <w:rPr>
          <w:rStyle w:val="subscript"/>
        </w:rPr>
        <w:t>0</w:t>
      </w:r>
      <w:r>
        <w:t>)]cos(nu) + (1/2)}</w:t>
      </w:r>
    </w:p>
    <w:p w:rsidR="00254899" w:rsidRDefault="00254899" w:rsidP="00B11657"/>
    <w:p w:rsidR="00254899" w:rsidRPr="00C6590F" w:rsidRDefault="00254899" w:rsidP="00B11657">
      <w:r>
        <w:t>which I suppose we can write as  ( recall that z</w:t>
      </w:r>
      <w:r>
        <w:rPr>
          <w:rStyle w:val="subscript"/>
        </w:rPr>
        <w:t>0</w:t>
      </w:r>
      <w:r>
        <w:t xml:space="preserve"> &gt; 1 and also that z</w:t>
      </w:r>
      <w:r>
        <w:rPr>
          <w:rStyle w:val="subscript"/>
        </w:rPr>
        <w:t>0</w:t>
      </w:r>
      <w:r>
        <w:t xml:space="preserve"> = ρ</w:t>
      </w:r>
      <w:r>
        <w:rPr>
          <w:rStyle w:val="subscript"/>
        </w:rPr>
        <w:t>c</w:t>
      </w:r>
      <w:r>
        <w:t xml:space="preserve">/R ) </w:t>
      </w:r>
    </w:p>
    <w:p w:rsidR="00254899" w:rsidRDefault="00254899" w:rsidP="00B11657"/>
    <w:p w:rsidR="00254899" w:rsidRPr="00B35542" w:rsidRDefault="00254899" w:rsidP="00B11657">
      <w:r>
        <w:tab/>
      </w:r>
      <w:r w:rsidRPr="00547E47">
        <w:rPr>
          <w:color w:val="000000"/>
        </w:rPr>
        <w:t>σ</w:t>
      </w:r>
      <w:r>
        <w:rPr>
          <w:color w:val="000000"/>
        </w:rPr>
        <w:t>(u)</w:t>
      </w:r>
      <w:r w:rsidRPr="00547E47">
        <w:rPr>
          <w:color w:val="000000"/>
        </w:rPr>
        <w:t xml:space="preserve"> =</w:t>
      </w:r>
      <w:r>
        <w:t xml:space="preserve">  ( V</w:t>
      </w:r>
      <w:r>
        <w:rPr>
          <w:rStyle w:val="subscript"/>
        </w:rPr>
        <w:t>0</w:t>
      </w:r>
      <w:r>
        <w:t xml:space="preserve"> /4π R)  *</w:t>
      </w:r>
    </w:p>
    <w:p w:rsidR="00254899" w:rsidRDefault="00254899" w:rsidP="00B11657">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ε</w:t>
      </w:r>
      <w:r>
        <w:rPr>
          <w:rStyle w:val="subscript"/>
        </w:rPr>
        <w:t>n</w:t>
      </w:r>
      <w:r>
        <w:t xml:space="preserve"> ∂</w:t>
      </w:r>
      <w:r>
        <w:rPr>
          <w:rStyle w:val="subscript"/>
        </w:rPr>
        <w:t>z</w:t>
      </w:r>
      <w:r>
        <w:t>[lnP</w:t>
      </w:r>
      <w:r>
        <w:rPr>
          <w:rStyle w:val="subscript"/>
        </w:rPr>
        <w:t>n-1/2</w:t>
      </w:r>
      <w:r>
        <w:t>(z)]|</w:t>
      </w:r>
      <w:r>
        <w:rPr>
          <w:rStyle w:val="superscript"/>
        </w:rPr>
        <w:t>z=z0</w:t>
      </w:r>
      <w:r>
        <w:t xml:space="preserve"> Q</w:t>
      </w:r>
      <w:r>
        <w:rPr>
          <w:rStyle w:val="subscript"/>
        </w:rPr>
        <w:t>n-1/2</w:t>
      </w:r>
      <w:r>
        <w:t>(z</w:t>
      </w:r>
      <w:r>
        <w:rPr>
          <w:rStyle w:val="subscript"/>
        </w:rPr>
        <w:t>0</w:t>
      </w:r>
      <w:r>
        <w:t>) cos(nu) + (1/2)}</w:t>
      </w:r>
    </w:p>
    <w:p w:rsidR="00254899" w:rsidRDefault="00254899" w:rsidP="00B11657">
      <w:r>
        <w:tab/>
      </w:r>
    </w:p>
    <w:p w:rsidR="00254899" w:rsidRDefault="00254899">
      <w:r>
        <w:t>In the region of u ≈ 0 which is the outer equator of the donut we have cosu ≈ 1 so we have</w:t>
      </w:r>
    </w:p>
    <w:p w:rsidR="00254899" w:rsidRDefault="00254899"/>
    <w:p w:rsidR="00254899" w:rsidRPr="00B35542" w:rsidRDefault="00254899" w:rsidP="00312599">
      <w:r>
        <w:tab/>
      </w:r>
      <w:r w:rsidRPr="00547E47">
        <w:rPr>
          <w:color w:val="000000"/>
        </w:rPr>
        <w:t>σ</w:t>
      </w:r>
      <w:r>
        <w:rPr>
          <w:color w:val="000000"/>
        </w:rPr>
        <w:t>(outer equator)</w:t>
      </w:r>
      <w:r w:rsidRPr="00547E47">
        <w:rPr>
          <w:color w:val="000000"/>
        </w:rPr>
        <w:t xml:space="preserve"> =</w:t>
      </w:r>
      <w:r>
        <w:t xml:space="preserve">  ( V</w:t>
      </w:r>
      <w:r>
        <w:rPr>
          <w:rStyle w:val="subscript"/>
        </w:rPr>
        <w:t>0</w:t>
      </w:r>
      <w:r>
        <w:t xml:space="preserve"> /4π R)  *</w:t>
      </w:r>
    </w:p>
    <w:p w:rsidR="00254899" w:rsidRDefault="00254899" w:rsidP="00312599">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-1)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ε</w:t>
      </w:r>
      <w:r>
        <w:rPr>
          <w:rStyle w:val="subscript"/>
        </w:rPr>
        <w:t>n</w:t>
      </w:r>
      <w:r>
        <w:t xml:space="preserve"> ∂</w:t>
      </w:r>
      <w:r>
        <w:rPr>
          <w:rStyle w:val="subscript"/>
        </w:rPr>
        <w:t>z</w:t>
      </w:r>
      <w:r>
        <w:t>[lnP</w:t>
      </w:r>
      <w:r>
        <w:rPr>
          <w:rStyle w:val="subscript"/>
        </w:rPr>
        <w:t>n-1/2</w:t>
      </w:r>
      <w:r>
        <w:t>(z)]|</w:t>
      </w:r>
      <w:r>
        <w:rPr>
          <w:rStyle w:val="superscript"/>
        </w:rPr>
        <w:t>z=z0</w:t>
      </w:r>
      <w:r>
        <w:t xml:space="preserve"> Q</w:t>
      </w:r>
      <w:r>
        <w:rPr>
          <w:rStyle w:val="subscript"/>
        </w:rPr>
        <w:t>n-1/2</w:t>
      </w:r>
      <w:r>
        <w:t>(z</w:t>
      </w:r>
      <w:r>
        <w:rPr>
          <w:rStyle w:val="subscript"/>
        </w:rPr>
        <w:t>0</w:t>
      </w:r>
      <w:r>
        <w:t>) + (1/2)}</w:t>
      </w:r>
    </w:p>
    <w:p w:rsidR="00254899" w:rsidRDefault="00254899" w:rsidP="00312599"/>
    <w:p w:rsidR="00254899" w:rsidRDefault="00254899" w:rsidP="00312599">
      <w:r>
        <w:t>As we approach our limit z</w:t>
      </w:r>
      <w:r>
        <w:rPr>
          <w:rStyle w:val="subscript"/>
        </w:rPr>
        <w:t>0</w:t>
      </w:r>
      <w:r>
        <w:t xml:space="preserve"> =1 it appears that the first term vanishes and only the 1/2 remains. </w:t>
      </w:r>
    </w:p>
    <w:p w:rsidR="00254899" w:rsidRDefault="00254899" w:rsidP="00312599"/>
    <w:p w:rsidR="00254899" w:rsidRDefault="00254899" w:rsidP="00312599">
      <w:r>
        <w:t>In the region of u ≈ π which is the inside equator of the donut we have cosu ≈ -1 so we have</w:t>
      </w:r>
    </w:p>
    <w:p w:rsidR="00254899" w:rsidRPr="00312599" w:rsidRDefault="00254899" w:rsidP="00312599"/>
    <w:p w:rsidR="00254899" w:rsidRPr="00B35542" w:rsidRDefault="00254899" w:rsidP="00312599">
      <w:r>
        <w:tab/>
      </w:r>
      <w:r w:rsidRPr="00547E47">
        <w:rPr>
          <w:color w:val="000000"/>
        </w:rPr>
        <w:t>σ</w:t>
      </w:r>
      <w:r>
        <w:rPr>
          <w:color w:val="000000"/>
        </w:rPr>
        <w:t>(inner equator)</w:t>
      </w:r>
      <w:r w:rsidRPr="00547E47">
        <w:rPr>
          <w:color w:val="000000"/>
        </w:rPr>
        <w:t xml:space="preserve"> =</w:t>
      </w:r>
      <w:r>
        <w:t xml:space="preserve">  ( V</w:t>
      </w:r>
      <w:r>
        <w:rPr>
          <w:rStyle w:val="subscript"/>
        </w:rPr>
        <w:t>0</w:t>
      </w:r>
      <w:r>
        <w:t xml:space="preserve"> /4π R)  *</w:t>
      </w:r>
    </w:p>
    <w:p w:rsidR="00254899" w:rsidRDefault="00254899" w:rsidP="00312599">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+1)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ε</w:t>
      </w:r>
      <w:r>
        <w:rPr>
          <w:rStyle w:val="subscript"/>
        </w:rPr>
        <w:t>n</w:t>
      </w:r>
      <w:r>
        <w:t xml:space="preserve"> ∂</w:t>
      </w:r>
      <w:r>
        <w:rPr>
          <w:rStyle w:val="subscript"/>
        </w:rPr>
        <w:t>z</w:t>
      </w:r>
      <w:r>
        <w:t>[lnP</w:t>
      </w:r>
      <w:r>
        <w:rPr>
          <w:rStyle w:val="subscript"/>
        </w:rPr>
        <w:t>n-1/2</w:t>
      </w:r>
      <w:r>
        <w:t>(z)]|</w:t>
      </w:r>
      <w:r>
        <w:rPr>
          <w:rStyle w:val="superscript"/>
        </w:rPr>
        <w:t>z=z0</w:t>
      </w:r>
      <w:r>
        <w:t xml:space="preserve"> Q</w:t>
      </w:r>
      <w:r>
        <w:rPr>
          <w:rStyle w:val="subscript"/>
        </w:rPr>
        <w:t>n-1/2</w:t>
      </w:r>
      <w:r>
        <w:t>(z</w:t>
      </w:r>
      <w:r>
        <w:rPr>
          <w:rStyle w:val="subscript"/>
        </w:rPr>
        <w:t>0</w:t>
      </w:r>
      <w:r>
        <w:t>)(-1)</w:t>
      </w:r>
      <w:r>
        <w:rPr>
          <w:rStyle w:val="superscript"/>
        </w:rPr>
        <w:t>n</w:t>
      </w:r>
      <w:r>
        <w:t xml:space="preserve"> + (1/2)}</w:t>
      </w:r>
    </w:p>
    <w:p w:rsidR="00254899" w:rsidRDefault="00254899"/>
    <w:p w:rsidR="00254899" w:rsidRDefault="00254899" w:rsidP="00785896">
      <w:r>
        <w:t>As we approach our limit z</w:t>
      </w:r>
      <w:r>
        <w:rPr>
          <w:rStyle w:val="subscript"/>
        </w:rPr>
        <w:t>0</w:t>
      </w:r>
      <w:r>
        <w:t xml:space="preserve"> =1 we have </w:t>
      </w:r>
      <w:r>
        <w:fldChar w:fldCharType="begin"/>
      </w:r>
      <w:r>
        <w:instrText xml:space="preserve"> EQ \r(z</w:instrText>
      </w:r>
      <w:r>
        <w:rPr>
          <w:rStyle w:val="subscript"/>
        </w:rPr>
        <w:instrText>0</w:instrText>
      </w:r>
      <w:r>
        <w:instrText xml:space="preserve"> +1) </w:instrText>
      </w:r>
      <w:r>
        <w:fldChar w:fldCharType="end"/>
      </w:r>
      <w:r>
        <w:t xml:space="preserve"> = </w:t>
      </w:r>
      <w:r>
        <w:fldChar w:fldCharType="begin"/>
      </w:r>
      <w:r>
        <w:instrText xml:space="preserve"> EQ \r(2) </w:instrText>
      </w:r>
      <w:r>
        <w:fldChar w:fldCharType="end"/>
      </w:r>
      <w:r>
        <w:t xml:space="preserve"> and the series seems to have term interference which might make it be "small", and again the 1/2 remains.  But see below!! </w:t>
      </w:r>
    </w:p>
    <w:p w:rsidR="00254899" w:rsidRDefault="00254899" w:rsidP="00785896"/>
    <w:p w:rsidR="00254899" w:rsidRDefault="00254899" w:rsidP="00785896">
      <w:r>
        <w:t xml:space="preserve">What can we say about the P stuff. Consider this  (see "charged donut") series expansion of P about the point z = 1: </w:t>
      </w:r>
    </w:p>
    <w:p w:rsidR="00254899" w:rsidRDefault="00254899" w:rsidP="00785896"/>
    <w:p w:rsidR="00254899" w:rsidRPr="00DF6F61" w:rsidRDefault="00254899" w:rsidP="00DF6F61">
      <w:pPr>
        <w:rPr>
          <w:color w:val="000000"/>
        </w:rPr>
      </w:pPr>
      <w:r w:rsidRPr="00DF6F61">
        <w:rPr>
          <w:color w:val="000000"/>
        </w:rPr>
        <w:tab/>
        <w:t>P</w:t>
      </w:r>
      <w:r w:rsidRPr="00DF6F61">
        <w:rPr>
          <w:rStyle w:val="subscript"/>
          <w:color w:val="000000"/>
        </w:rPr>
        <w:t>ν</w:t>
      </w:r>
      <w:r w:rsidRPr="00DF6F61">
        <w:rPr>
          <w:color w:val="000000"/>
        </w:rPr>
        <w:t>(z) = F(-ν,1+ν;1;(1-z)/2)   ≈  1 + (-ν)(ν+1)(1-z)/2</w:t>
      </w:r>
      <w:r w:rsidRPr="00DF6F61">
        <w:rPr>
          <w:color w:val="000000"/>
        </w:rPr>
        <w:tab/>
      </w:r>
      <w:r w:rsidRPr="00DF6F61">
        <w:rPr>
          <w:color w:val="000000"/>
        </w:rPr>
        <w:tab/>
      </w:r>
      <w:r w:rsidRPr="00DF6F61">
        <w:rPr>
          <w:color w:val="000000"/>
        </w:rPr>
        <w:tab/>
        <w:t>ν = n-1/2   ν+1 = n+1/2</w:t>
      </w:r>
    </w:p>
    <w:p w:rsidR="00254899" w:rsidRPr="00DF6F61" w:rsidRDefault="00254899" w:rsidP="00DF6F61">
      <w:pPr>
        <w:rPr>
          <w:color w:val="000000"/>
        </w:rPr>
      </w:pPr>
    </w:p>
    <w:p w:rsidR="00254899" w:rsidRPr="00DF6F61" w:rsidRDefault="00254899" w:rsidP="00DF6F61">
      <w:pPr>
        <w:rPr>
          <w:color w:val="000000"/>
        </w:rPr>
      </w:pPr>
      <w:r w:rsidRPr="00DF6F61">
        <w:rPr>
          <w:color w:val="000000"/>
        </w:rPr>
        <w:tab/>
        <w:t>P</w:t>
      </w:r>
      <w:r w:rsidRPr="00DF6F61">
        <w:rPr>
          <w:rStyle w:val="subscript"/>
          <w:color w:val="000000"/>
        </w:rPr>
        <w:t>n-1/2</w:t>
      </w:r>
      <w:r w:rsidRPr="00DF6F61">
        <w:rPr>
          <w:color w:val="000000"/>
        </w:rPr>
        <w:t>(z) ≈  1 + (n-1/2)(n+1/2)(z-1)/2   =  1 + (n</w:t>
      </w:r>
      <w:r w:rsidRPr="00DF6F61">
        <w:rPr>
          <w:rStyle w:val="superscript"/>
          <w:color w:val="000000"/>
        </w:rPr>
        <w:t>2</w:t>
      </w:r>
      <w:r w:rsidRPr="00DF6F61">
        <w:rPr>
          <w:color w:val="000000"/>
        </w:rPr>
        <w:t>-1/4) (z-1)/2</w:t>
      </w:r>
    </w:p>
    <w:p w:rsidR="00254899" w:rsidRPr="00DF6F61" w:rsidRDefault="00254899" w:rsidP="00785896">
      <w:pPr>
        <w:rPr>
          <w:color w:val="000000"/>
        </w:rPr>
      </w:pPr>
    </w:p>
    <w:p w:rsidR="00254899" w:rsidRDefault="00254899" w:rsidP="00DF6F61">
      <w:r w:rsidRPr="00DF6F61">
        <w:rPr>
          <w:color w:val="000000"/>
        </w:rPr>
        <w:tab/>
        <w:t>P'</w:t>
      </w:r>
      <w:r w:rsidRPr="00DF6F61">
        <w:rPr>
          <w:rStyle w:val="subscript"/>
          <w:color w:val="000000"/>
        </w:rPr>
        <w:t>n-1/2</w:t>
      </w:r>
      <w:r w:rsidRPr="00DF6F61">
        <w:rPr>
          <w:color w:val="000000"/>
        </w:rPr>
        <w:t>(z) ≈  1 + (n-1/2)(n+1/2)(z-1)/2   =  (n</w:t>
      </w:r>
      <w:r w:rsidRPr="00DF6F61">
        <w:rPr>
          <w:rStyle w:val="superscript"/>
          <w:color w:val="000000"/>
        </w:rPr>
        <w:t>2</w:t>
      </w:r>
      <w:r w:rsidRPr="00DF6F61">
        <w:rPr>
          <w:color w:val="000000"/>
        </w:rPr>
        <w:t xml:space="preserve">-1/4) </w:t>
      </w:r>
      <w:r>
        <w:rPr>
          <w:color w:val="000000"/>
        </w:rPr>
        <w:t>(1/2)</w:t>
      </w:r>
    </w:p>
    <w:p w:rsidR="00254899" w:rsidRDefault="00254899" w:rsidP="00DF6F61"/>
    <w:p w:rsidR="00254899" w:rsidRDefault="00254899" w:rsidP="00DF6F61">
      <w:pPr>
        <w:rPr>
          <w:color w:val="000000"/>
        </w:rPr>
      </w:pPr>
      <w:r>
        <w:tab/>
      </w:r>
      <w:r w:rsidRPr="00DF6F61">
        <w:rPr>
          <w:color w:val="000000"/>
        </w:rPr>
        <w:t>P'</w:t>
      </w:r>
      <w:r w:rsidRPr="00DF6F61">
        <w:rPr>
          <w:rStyle w:val="subscript"/>
          <w:color w:val="000000"/>
        </w:rPr>
        <w:t>n-1/2</w:t>
      </w:r>
      <w:r w:rsidRPr="00DF6F61">
        <w:rPr>
          <w:color w:val="000000"/>
        </w:rPr>
        <w:t>(z)</w:t>
      </w:r>
      <w:r>
        <w:t xml:space="preserve"> / </w:t>
      </w:r>
      <w:r w:rsidRPr="00DF6F61">
        <w:rPr>
          <w:color w:val="000000"/>
        </w:rPr>
        <w:t>P</w:t>
      </w:r>
      <w:r w:rsidRPr="00DF6F61">
        <w:rPr>
          <w:rStyle w:val="subscript"/>
          <w:color w:val="000000"/>
        </w:rPr>
        <w:t>n-1/2</w:t>
      </w:r>
      <w:r w:rsidRPr="00DF6F61">
        <w:rPr>
          <w:color w:val="000000"/>
        </w:rPr>
        <w:t>(z)</w:t>
      </w:r>
      <w:r>
        <w:t xml:space="preserve">  ≈  </w:t>
      </w:r>
      <w:r w:rsidRPr="00DF6F61">
        <w:rPr>
          <w:color w:val="000000"/>
        </w:rPr>
        <w:t>P'</w:t>
      </w:r>
      <w:r w:rsidRPr="00DF6F61">
        <w:rPr>
          <w:rStyle w:val="subscript"/>
          <w:color w:val="000000"/>
        </w:rPr>
        <w:t>n-1/2</w:t>
      </w:r>
      <w:r w:rsidRPr="00DF6F61">
        <w:rPr>
          <w:color w:val="000000"/>
        </w:rPr>
        <w:t>(z)</w:t>
      </w:r>
      <w:r>
        <w:t xml:space="preserve"> ≈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p>
    <w:p w:rsidR="00254899" w:rsidRDefault="00254899" w:rsidP="00DF6F61">
      <w:pPr>
        <w:rPr>
          <w:color w:val="000000"/>
        </w:rPr>
      </w:pPr>
    </w:p>
    <w:p w:rsidR="00254899" w:rsidRDefault="00254899" w:rsidP="00DF6F61">
      <w:r>
        <w:rPr>
          <w:color w:val="000000"/>
        </w:rPr>
        <w:t xml:space="preserve">So we are tempted to use this for </w:t>
      </w:r>
      <w:r>
        <w:t>∂</w:t>
      </w:r>
      <w:r>
        <w:rPr>
          <w:rStyle w:val="subscript"/>
        </w:rPr>
        <w:t>z</w:t>
      </w:r>
      <w:r>
        <w:t>[lnP</w:t>
      </w:r>
      <w:r>
        <w:rPr>
          <w:rStyle w:val="subscript"/>
        </w:rPr>
        <w:t>n-1/2</w:t>
      </w:r>
      <w:r>
        <w:t>(z)]|</w:t>
      </w:r>
      <w:r>
        <w:rPr>
          <w:rStyle w:val="superscript"/>
        </w:rPr>
        <w:t>z=z0</w:t>
      </w:r>
      <w:r>
        <w:t xml:space="preserve">  near z</w:t>
      </w:r>
      <w:r>
        <w:rPr>
          <w:rStyle w:val="subscript"/>
        </w:rPr>
        <w:t>0</w:t>
      </w:r>
      <w:r>
        <w:t xml:space="preserve"> = 1 to get</w:t>
      </w:r>
    </w:p>
    <w:p w:rsidR="00254899" w:rsidRDefault="00254899" w:rsidP="00DF6F61"/>
    <w:p w:rsidR="00254899" w:rsidRPr="00B35542" w:rsidRDefault="00254899" w:rsidP="00CC6F65">
      <w:r>
        <w:tab/>
      </w:r>
      <w:r w:rsidRPr="00547E47">
        <w:rPr>
          <w:color w:val="000000"/>
        </w:rPr>
        <w:t>σ</w:t>
      </w:r>
      <w:r>
        <w:rPr>
          <w:color w:val="000000"/>
        </w:rPr>
        <w:t>(outer equator, z</w:t>
      </w:r>
      <w:r>
        <w:rPr>
          <w:rStyle w:val="subscript"/>
        </w:rPr>
        <w:t>0</w:t>
      </w:r>
      <w:r>
        <w:t xml:space="preserve"> ≈ 1</w:t>
      </w:r>
      <w:r>
        <w:rPr>
          <w:color w:val="000000"/>
        </w:rPr>
        <w:t>)</w:t>
      </w:r>
      <w:r w:rsidRPr="00547E47">
        <w:rPr>
          <w:color w:val="000000"/>
        </w:rPr>
        <w:t xml:space="preserve"> =</w:t>
      </w:r>
      <w:r>
        <w:t xml:space="preserve">  ( V</w:t>
      </w:r>
      <w:r>
        <w:rPr>
          <w:rStyle w:val="subscript"/>
        </w:rPr>
        <w:t>0</w:t>
      </w:r>
      <w:r>
        <w:t xml:space="preserve"> /4π R)  *</w:t>
      </w:r>
    </w:p>
    <w:p w:rsidR="00254899" w:rsidRDefault="00254899" w:rsidP="00CC6F65">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-1)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Q</w:t>
      </w:r>
      <w:r>
        <w:rPr>
          <w:rStyle w:val="subscript"/>
        </w:rPr>
        <w:t>n-1/2</w:t>
      </w:r>
      <w:r>
        <w:t>(z</w:t>
      </w:r>
      <w:r>
        <w:rPr>
          <w:rStyle w:val="subscript"/>
        </w:rPr>
        <w:t>0</w:t>
      </w:r>
      <w:r>
        <w:t>) + (1/2)}</w:t>
      </w:r>
    </w:p>
    <w:p w:rsidR="00254899" w:rsidRDefault="00254899" w:rsidP="00CC6F65"/>
    <w:p w:rsidR="00254899" w:rsidRPr="00B35542" w:rsidRDefault="00254899" w:rsidP="00917A81">
      <w:r>
        <w:tab/>
      </w:r>
      <w:r w:rsidRPr="00547E47">
        <w:rPr>
          <w:color w:val="000000"/>
        </w:rPr>
        <w:t>σ</w:t>
      </w:r>
      <w:r>
        <w:rPr>
          <w:color w:val="000000"/>
        </w:rPr>
        <w:t>(inner equator, z</w:t>
      </w:r>
      <w:r>
        <w:rPr>
          <w:rStyle w:val="subscript"/>
        </w:rPr>
        <w:t>0</w:t>
      </w:r>
      <w:r>
        <w:t xml:space="preserve"> ≈ 1</w:t>
      </w:r>
      <w:r>
        <w:rPr>
          <w:color w:val="000000"/>
        </w:rPr>
        <w:t>)</w:t>
      </w:r>
      <w:r w:rsidRPr="00547E47">
        <w:rPr>
          <w:color w:val="000000"/>
        </w:rPr>
        <w:t xml:space="preserve"> =</w:t>
      </w:r>
      <w:r>
        <w:t xml:space="preserve">  ( V</w:t>
      </w:r>
      <w:r>
        <w:rPr>
          <w:rStyle w:val="subscript"/>
        </w:rPr>
        <w:t>0</w:t>
      </w:r>
      <w:r>
        <w:t xml:space="preserve"> /4π R)  *</w:t>
      </w:r>
    </w:p>
    <w:p w:rsidR="00254899" w:rsidRDefault="00254899" w:rsidP="00917A81">
      <w:r>
        <w:tab/>
        <w:t>{  (</w:t>
      </w:r>
      <w:r>
        <w:fldChar w:fldCharType="begin"/>
      </w:r>
      <w:r>
        <w:instrText xml:space="preserve"> EQ \r(2) </w:instrText>
      </w:r>
      <w:r>
        <w:fldChar w:fldCharType="end"/>
      </w:r>
      <w:r>
        <w:t>/π)(</w:t>
      </w:r>
      <w:r>
        <w:fldChar w:fldCharType="begin"/>
      </w:r>
      <w:r>
        <w:instrText xml:space="preserve"> EQ \r(2)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Q</w:t>
      </w:r>
      <w:r>
        <w:rPr>
          <w:rStyle w:val="subscript"/>
        </w:rPr>
        <w:t>n-1/2</w:t>
      </w:r>
      <w:r>
        <w:t>(z</w:t>
      </w:r>
      <w:r>
        <w:rPr>
          <w:rStyle w:val="subscript"/>
        </w:rPr>
        <w:t>0</w:t>
      </w:r>
      <w:r>
        <w:t>)(-1)</w:t>
      </w:r>
      <w:r>
        <w:rPr>
          <w:rStyle w:val="superscript"/>
        </w:rPr>
        <w:t>n</w:t>
      </w:r>
      <w:r>
        <w:t xml:space="preserve"> + (1/2)}</w:t>
      </w:r>
    </w:p>
    <w:p w:rsidR="00254899" w:rsidRDefault="00254899" w:rsidP="00CC6F65"/>
    <w:p w:rsidR="00254899" w:rsidRDefault="00254899" w:rsidP="00CC6F65">
      <w:r>
        <w:t xml:space="preserve">It is not clear to me whether these series converge! </w:t>
      </w:r>
    </w:p>
    <w:p w:rsidR="00254899" w:rsidRDefault="00254899" w:rsidP="00CC6F65"/>
    <w:p w:rsidR="00254899" w:rsidRPr="000F09B6" w:rsidRDefault="00254899" w:rsidP="00CC6F65">
      <w:pPr>
        <w:rPr>
          <w:b/>
        </w:rPr>
      </w:pPr>
      <w:r w:rsidRPr="000F09B6">
        <w:rPr>
          <w:b/>
        </w:rPr>
        <w:t>Revisiting the Charge Density:</w:t>
      </w:r>
    </w:p>
    <w:p w:rsidR="00254899" w:rsidRDefault="00254899" w:rsidP="00CC6F65"/>
    <w:p w:rsidR="00254899" w:rsidRDefault="00254899" w:rsidP="00CC6F65">
      <w:r>
        <w:t>From Schaum p 147 ( Bateman p 161 (10)) we have this useful fact</w:t>
      </w:r>
    </w:p>
    <w:p w:rsidR="00254899" w:rsidRDefault="00254899" w:rsidP="00CC6F65">
      <w:r>
        <w:tab/>
      </w:r>
    </w:p>
    <w:p w:rsidR="00254899" w:rsidRPr="004E2321" w:rsidRDefault="00254899" w:rsidP="00CC6F65">
      <w:pPr>
        <w:rPr>
          <w:color w:val="000000"/>
        </w:rPr>
      </w:pPr>
      <w:r w:rsidRPr="004E2321">
        <w:rPr>
          <w:color w:val="000000"/>
        </w:rPr>
        <w:tab/>
        <w:t>(z</w:t>
      </w:r>
      <w:r w:rsidRPr="004E2321">
        <w:rPr>
          <w:rStyle w:val="superscript"/>
          <w:color w:val="000000"/>
        </w:rPr>
        <w:t>2</w:t>
      </w:r>
      <w:r w:rsidRPr="004E2321">
        <w:rPr>
          <w:color w:val="000000"/>
        </w:rPr>
        <w:t>-1)P</w:t>
      </w:r>
      <w:r w:rsidRPr="004E2321">
        <w:rPr>
          <w:rStyle w:val="subscript"/>
          <w:color w:val="000000"/>
        </w:rPr>
        <w:t>ν</w:t>
      </w:r>
      <w:r w:rsidRPr="004E2321">
        <w:rPr>
          <w:color w:val="000000"/>
        </w:rPr>
        <w:t>'(z) = [ νzP</w:t>
      </w:r>
      <w:r w:rsidRPr="004E2321">
        <w:rPr>
          <w:rStyle w:val="subscript"/>
          <w:color w:val="000000"/>
        </w:rPr>
        <w:t>ν</w:t>
      </w:r>
      <w:r w:rsidRPr="004E2321">
        <w:rPr>
          <w:color w:val="000000"/>
        </w:rPr>
        <w:t>(z) - νP</w:t>
      </w:r>
      <w:r w:rsidRPr="004E2321">
        <w:rPr>
          <w:rStyle w:val="subscript"/>
          <w:color w:val="000000"/>
        </w:rPr>
        <w:t>ν-1</w:t>
      </w:r>
      <w:r w:rsidRPr="004E2321">
        <w:rPr>
          <w:color w:val="000000"/>
        </w:rPr>
        <w:t>(z)]  = ν [zP</w:t>
      </w:r>
      <w:r w:rsidRPr="004E2321">
        <w:rPr>
          <w:rStyle w:val="subscript"/>
          <w:color w:val="000000"/>
        </w:rPr>
        <w:t>ν</w:t>
      </w:r>
      <w:r w:rsidRPr="004E2321">
        <w:rPr>
          <w:color w:val="000000"/>
        </w:rPr>
        <w:t>(z) - P</w:t>
      </w:r>
      <w:r w:rsidRPr="004E2321">
        <w:rPr>
          <w:rStyle w:val="subscript"/>
          <w:color w:val="000000"/>
        </w:rPr>
        <w:t>ν-1</w:t>
      </w:r>
      <w:r w:rsidRPr="004E2321">
        <w:rPr>
          <w:color w:val="000000"/>
        </w:rPr>
        <w:t>(z)]</w:t>
      </w:r>
    </w:p>
    <w:p w:rsidR="00254899" w:rsidRPr="004E2321" w:rsidRDefault="00254899" w:rsidP="00CC6F65">
      <w:pPr>
        <w:rPr>
          <w:color w:val="000000"/>
        </w:rPr>
      </w:pPr>
    </w:p>
    <w:p w:rsidR="00254899" w:rsidRPr="004E2321" w:rsidRDefault="00254899" w:rsidP="00CC6F65">
      <w:pPr>
        <w:rPr>
          <w:color w:val="000000"/>
        </w:rPr>
      </w:pPr>
      <w:r w:rsidRPr="004E2321">
        <w:rPr>
          <w:color w:val="000000"/>
        </w:rPr>
        <w:t>Maple claims however that</w:t>
      </w:r>
    </w:p>
    <w:p w:rsidR="00254899" w:rsidRPr="004E2321" w:rsidRDefault="00254899" w:rsidP="00CC6F65">
      <w:pPr>
        <w:rPr>
          <w:color w:val="000000"/>
        </w:rPr>
      </w:pPr>
    </w:p>
    <w:p w:rsidR="00254899" w:rsidRPr="004E2321" w:rsidRDefault="00254899" w:rsidP="00CC6F65">
      <w:pPr>
        <w:rPr>
          <w:color w:val="000000"/>
        </w:rPr>
      </w:pPr>
      <w:r w:rsidRPr="004E2321">
        <w:rPr>
          <w:color w:val="000000"/>
        </w:rPr>
        <w:tab/>
        <w:t>(z</w:t>
      </w:r>
      <w:r w:rsidRPr="004E2321">
        <w:rPr>
          <w:rStyle w:val="superscript"/>
          <w:color w:val="000000"/>
        </w:rPr>
        <w:t>2</w:t>
      </w:r>
      <w:r w:rsidRPr="004E2321">
        <w:rPr>
          <w:color w:val="000000"/>
        </w:rPr>
        <w:t>-1)P</w:t>
      </w:r>
      <w:r w:rsidRPr="004E2321">
        <w:rPr>
          <w:rStyle w:val="subscript"/>
          <w:color w:val="000000"/>
        </w:rPr>
        <w:t>ν</w:t>
      </w:r>
      <w:r w:rsidRPr="004E2321">
        <w:rPr>
          <w:color w:val="000000"/>
        </w:rPr>
        <w:t>'(z) = (ν+1)[ P</w:t>
      </w:r>
      <w:r w:rsidRPr="004E2321">
        <w:rPr>
          <w:rStyle w:val="subscript"/>
          <w:color w:val="000000"/>
        </w:rPr>
        <w:t>ν+1</w:t>
      </w:r>
      <w:r w:rsidRPr="004E2321">
        <w:rPr>
          <w:color w:val="000000"/>
        </w:rPr>
        <w:t>(z) - z P</w:t>
      </w:r>
      <w:r w:rsidRPr="004E2321">
        <w:rPr>
          <w:rStyle w:val="subscript"/>
          <w:color w:val="000000"/>
        </w:rPr>
        <w:t>ν</w:t>
      </w:r>
      <w:r w:rsidRPr="004E2321">
        <w:rPr>
          <w:color w:val="000000"/>
        </w:rPr>
        <w:t>(z) ]</w:t>
      </w:r>
    </w:p>
    <w:p w:rsidR="00254899" w:rsidRPr="004E2321" w:rsidRDefault="00254899" w:rsidP="00CC6F65">
      <w:pPr>
        <w:rPr>
          <w:color w:val="000000"/>
        </w:rPr>
      </w:pPr>
    </w:p>
    <w:p w:rsidR="00254899" w:rsidRPr="004E2321" w:rsidRDefault="00254899" w:rsidP="00CC6F65">
      <w:pPr>
        <w:rPr>
          <w:color w:val="000000"/>
        </w:rPr>
      </w:pPr>
      <w:r w:rsidRPr="004E2321">
        <w:rPr>
          <w:color w:val="000000"/>
        </w:rPr>
        <w:t>If we subtract the second line from the first we get</w:t>
      </w:r>
    </w:p>
    <w:p w:rsidR="00254899" w:rsidRPr="004E2321" w:rsidRDefault="00254899" w:rsidP="00CC6F65">
      <w:pPr>
        <w:rPr>
          <w:color w:val="000000"/>
        </w:rPr>
      </w:pPr>
    </w:p>
    <w:p w:rsidR="00254899" w:rsidRPr="004E2321" w:rsidRDefault="00254899" w:rsidP="00CC6F65">
      <w:pPr>
        <w:rPr>
          <w:color w:val="000000"/>
        </w:rPr>
      </w:pPr>
      <w:r w:rsidRPr="004E2321">
        <w:rPr>
          <w:color w:val="000000"/>
        </w:rPr>
        <w:tab/>
        <w:t>0 = ν [zP</w:t>
      </w:r>
      <w:r w:rsidRPr="004E2321">
        <w:rPr>
          <w:rStyle w:val="subscript"/>
          <w:color w:val="000000"/>
        </w:rPr>
        <w:t>ν</w:t>
      </w:r>
      <w:r w:rsidRPr="004E2321">
        <w:rPr>
          <w:color w:val="000000"/>
        </w:rPr>
        <w:t>(z) - P</w:t>
      </w:r>
      <w:r w:rsidRPr="004E2321">
        <w:rPr>
          <w:rStyle w:val="subscript"/>
          <w:color w:val="000000"/>
        </w:rPr>
        <w:t>ν-1</w:t>
      </w:r>
      <w:r w:rsidRPr="004E2321">
        <w:rPr>
          <w:color w:val="000000"/>
        </w:rPr>
        <w:t>(z)] - (ν+1)[ P</w:t>
      </w:r>
      <w:r w:rsidRPr="004E2321">
        <w:rPr>
          <w:rStyle w:val="subscript"/>
          <w:color w:val="000000"/>
        </w:rPr>
        <w:t>ν+1</w:t>
      </w:r>
      <w:r w:rsidRPr="004E2321">
        <w:rPr>
          <w:color w:val="000000"/>
        </w:rPr>
        <w:t>(z) - z P</w:t>
      </w:r>
      <w:r w:rsidRPr="004E2321">
        <w:rPr>
          <w:rStyle w:val="subscript"/>
          <w:color w:val="000000"/>
        </w:rPr>
        <w:t>ν</w:t>
      </w:r>
      <w:r w:rsidRPr="004E2321">
        <w:rPr>
          <w:color w:val="000000"/>
        </w:rPr>
        <w:t>(z) ]</w:t>
      </w:r>
    </w:p>
    <w:p w:rsidR="00254899" w:rsidRPr="004E2321" w:rsidRDefault="00254899" w:rsidP="00CC6F65">
      <w:pPr>
        <w:rPr>
          <w:color w:val="000000"/>
        </w:rPr>
      </w:pPr>
    </w:p>
    <w:p w:rsidR="00254899" w:rsidRPr="004E2321" w:rsidRDefault="00254899" w:rsidP="00CC6F65">
      <w:pPr>
        <w:rPr>
          <w:color w:val="000000"/>
        </w:rPr>
      </w:pPr>
      <w:r w:rsidRPr="004E2321">
        <w:rPr>
          <w:color w:val="000000"/>
        </w:rPr>
        <w:tab/>
        <w:t>= ν zP</w:t>
      </w:r>
      <w:r w:rsidRPr="004E2321">
        <w:rPr>
          <w:rStyle w:val="subscript"/>
          <w:color w:val="000000"/>
        </w:rPr>
        <w:t>ν</w:t>
      </w:r>
      <w:r w:rsidRPr="004E2321">
        <w:rPr>
          <w:color w:val="000000"/>
        </w:rPr>
        <w:t>(z) - ν P</w:t>
      </w:r>
      <w:r w:rsidRPr="004E2321">
        <w:rPr>
          <w:rStyle w:val="subscript"/>
          <w:color w:val="000000"/>
        </w:rPr>
        <w:t>ν-1</w:t>
      </w:r>
      <w:r w:rsidRPr="004E2321">
        <w:rPr>
          <w:color w:val="000000"/>
        </w:rPr>
        <w:t>(z) -ν P</w:t>
      </w:r>
      <w:r w:rsidRPr="004E2321">
        <w:rPr>
          <w:rStyle w:val="subscript"/>
          <w:color w:val="000000"/>
        </w:rPr>
        <w:t>ν+1</w:t>
      </w:r>
      <w:r w:rsidRPr="004E2321">
        <w:rPr>
          <w:color w:val="000000"/>
        </w:rPr>
        <w:t>(z) + νz P</w:t>
      </w:r>
      <w:r w:rsidRPr="004E2321">
        <w:rPr>
          <w:rStyle w:val="subscript"/>
          <w:color w:val="000000"/>
        </w:rPr>
        <w:t>ν</w:t>
      </w:r>
      <w:r w:rsidRPr="004E2321">
        <w:rPr>
          <w:color w:val="000000"/>
        </w:rPr>
        <w:t>(z) - P</w:t>
      </w:r>
      <w:r w:rsidRPr="004E2321">
        <w:rPr>
          <w:rStyle w:val="subscript"/>
          <w:color w:val="000000"/>
        </w:rPr>
        <w:t>ν+1</w:t>
      </w:r>
      <w:r w:rsidRPr="004E2321">
        <w:rPr>
          <w:color w:val="000000"/>
        </w:rPr>
        <w:t>(z) + z P</w:t>
      </w:r>
      <w:r w:rsidRPr="004E2321">
        <w:rPr>
          <w:rStyle w:val="subscript"/>
          <w:color w:val="000000"/>
        </w:rPr>
        <w:t>ν</w:t>
      </w:r>
      <w:r w:rsidRPr="004E2321">
        <w:rPr>
          <w:color w:val="000000"/>
        </w:rPr>
        <w:t>(z)</w:t>
      </w:r>
    </w:p>
    <w:p w:rsidR="00254899" w:rsidRPr="004E2321" w:rsidRDefault="00254899" w:rsidP="00CC6F65">
      <w:pPr>
        <w:rPr>
          <w:color w:val="000000"/>
        </w:rPr>
      </w:pPr>
    </w:p>
    <w:p w:rsidR="00254899" w:rsidRPr="004E2321" w:rsidRDefault="00254899" w:rsidP="00CA6BA9">
      <w:pPr>
        <w:rPr>
          <w:color w:val="000000"/>
        </w:rPr>
      </w:pPr>
      <w:r w:rsidRPr="004E2321">
        <w:rPr>
          <w:color w:val="000000"/>
        </w:rPr>
        <w:tab/>
        <w:t>= (2ν+1) zP</w:t>
      </w:r>
      <w:r w:rsidRPr="004E2321">
        <w:rPr>
          <w:rStyle w:val="subscript"/>
          <w:color w:val="000000"/>
        </w:rPr>
        <w:t>ν</w:t>
      </w:r>
      <w:r w:rsidRPr="004E2321">
        <w:rPr>
          <w:color w:val="000000"/>
        </w:rPr>
        <w:t>(z) - ν P</w:t>
      </w:r>
      <w:r w:rsidRPr="004E2321">
        <w:rPr>
          <w:rStyle w:val="subscript"/>
          <w:color w:val="000000"/>
        </w:rPr>
        <w:t>ν-1</w:t>
      </w:r>
      <w:r w:rsidRPr="004E2321">
        <w:rPr>
          <w:color w:val="000000"/>
        </w:rPr>
        <w:t>(z) - (ν+1) P</w:t>
      </w:r>
      <w:r w:rsidRPr="004E2321">
        <w:rPr>
          <w:rStyle w:val="subscript"/>
          <w:color w:val="000000"/>
        </w:rPr>
        <w:t>ν+1</w:t>
      </w:r>
      <w:r w:rsidRPr="004E2321">
        <w:rPr>
          <w:color w:val="000000"/>
        </w:rPr>
        <w:t>(z)</w:t>
      </w:r>
    </w:p>
    <w:p w:rsidR="00254899" w:rsidRPr="004E2321" w:rsidRDefault="00254899" w:rsidP="00CA6BA9">
      <w:pPr>
        <w:rPr>
          <w:color w:val="000000"/>
        </w:rPr>
      </w:pPr>
    </w:p>
    <w:p w:rsidR="00254899" w:rsidRDefault="00254899" w:rsidP="00CA6BA9">
      <w:r>
        <w:t xml:space="preserve">But this is exactly what Schaum p 147 25.20 says (all terms negated) </w:t>
      </w:r>
    </w:p>
    <w:p w:rsidR="00254899" w:rsidRDefault="00254899" w:rsidP="00CA6BA9">
      <w:r>
        <w:tab/>
      </w:r>
    </w:p>
    <w:p w:rsidR="00254899" w:rsidRDefault="00254899" w:rsidP="00CC6F65">
      <w:r>
        <w:t>I like Maple's version since it refers us only to larger ν. Then we have  with ν = n-1/2</w:t>
      </w:r>
    </w:p>
    <w:p w:rsidR="00254899" w:rsidRDefault="00254899" w:rsidP="00CC6F65"/>
    <w:p w:rsidR="00254899" w:rsidRDefault="00254899" w:rsidP="004E2321">
      <w:pPr>
        <w:rPr>
          <w:color w:val="000000"/>
        </w:rPr>
      </w:pPr>
      <w:r w:rsidRPr="004E2321">
        <w:rPr>
          <w:color w:val="000000"/>
        </w:rPr>
        <w:tab/>
        <w:t>(z</w:t>
      </w:r>
      <w:r w:rsidRPr="004E2321">
        <w:rPr>
          <w:rStyle w:val="superscript"/>
          <w:color w:val="000000"/>
        </w:rPr>
        <w:t>2</w:t>
      </w:r>
      <w:r w:rsidRPr="004E2321">
        <w:rPr>
          <w:color w:val="000000"/>
        </w:rPr>
        <w:t>-1)P</w:t>
      </w:r>
      <w:r w:rsidRPr="004E2321">
        <w:rPr>
          <w:rStyle w:val="subscript"/>
          <w:color w:val="000000"/>
        </w:rPr>
        <w:t>ν</w:t>
      </w:r>
      <w:r w:rsidRPr="004E2321">
        <w:rPr>
          <w:color w:val="000000"/>
        </w:rPr>
        <w:t>'(z) = (ν+1)[ P</w:t>
      </w:r>
      <w:r w:rsidRPr="004E2321">
        <w:rPr>
          <w:rStyle w:val="subscript"/>
          <w:color w:val="000000"/>
        </w:rPr>
        <w:t>ν+1</w:t>
      </w:r>
      <w:r w:rsidRPr="004E2321">
        <w:rPr>
          <w:color w:val="000000"/>
        </w:rPr>
        <w:t>(z) - z P</w:t>
      </w:r>
      <w:r w:rsidRPr="004E2321">
        <w:rPr>
          <w:rStyle w:val="subscript"/>
          <w:color w:val="000000"/>
        </w:rPr>
        <w:t>ν</w:t>
      </w:r>
      <w:r w:rsidRPr="004E2321">
        <w:rPr>
          <w:color w:val="000000"/>
        </w:rPr>
        <w:t>(z) ]</w:t>
      </w:r>
    </w:p>
    <w:p w:rsidR="00254899" w:rsidRPr="004E2321" w:rsidRDefault="00254899" w:rsidP="004E2321">
      <w:pPr>
        <w:rPr>
          <w:color w:val="000000"/>
        </w:rPr>
      </w:pPr>
    </w:p>
    <w:p w:rsidR="00254899" w:rsidRPr="004E2321" w:rsidRDefault="00254899" w:rsidP="004E2321">
      <w:pPr>
        <w:rPr>
          <w:color w:val="000000"/>
        </w:rPr>
      </w:pPr>
      <w:r w:rsidRPr="004E2321">
        <w:rPr>
          <w:color w:val="000000"/>
        </w:rPr>
        <w:tab/>
        <w:t>(z</w:t>
      </w:r>
      <w:r w:rsidRPr="004E2321">
        <w:rPr>
          <w:rStyle w:val="superscript"/>
          <w:color w:val="000000"/>
        </w:rPr>
        <w:t>2</w:t>
      </w:r>
      <w:r w:rsidRPr="004E2321">
        <w:rPr>
          <w:color w:val="000000"/>
        </w:rPr>
        <w:t>-1)P</w:t>
      </w:r>
      <w:r>
        <w:rPr>
          <w:rStyle w:val="subscript"/>
          <w:color w:val="000000"/>
        </w:rPr>
        <w:t>n-1/2</w:t>
      </w:r>
      <w:r w:rsidRPr="004E2321">
        <w:rPr>
          <w:color w:val="000000"/>
        </w:rPr>
        <w:t>'(z) = (</w:t>
      </w:r>
      <w:r>
        <w:rPr>
          <w:color w:val="000000"/>
        </w:rPr>
        <w:t>n</w:t>
      </w:r>
      <w:r w:rsidRPr="004E2321">
        <w:rPr>
          <w:color w:val="000000"/>
        </w:rPr>
        <w:t>+1</w:t>
      </w:r>
      <w:r>
        <w:rPr>
          <w:color w:val="000000"/>
        </w:rPr>
        <w:t>/2</w:t>
      </w:r>
      <w:r w:rsidRPr="004E2321">
        <w:rPr>
          <w:color w:val="000000"/>
        </w:rPr>
        <w:t>)[ P</w:t>
      </w:r>
      <w:r>
        <w:rPr>
          <w:rStyle w:val="subscript"/>
          <w:color w:val="000000"/>
        </w:rPr>
        <w:t>n+1/2</w:t>
      </w:r>
      <w:r w:rsidRPr="004E2321">
        <w:rPr>
          <w:color w:val="000000"/>
        </w:rPr>
        <w:t>(z) - z P</w:t>
      </w:r>
      <w:r>
        <w:rPr>
          <w:rStyle w:val="subscript"/>
          <w:color w:val="000000"/>
        </w:rPr>
        <w:t>n-1/2</w:t>
      </w:r>
      <w:r w:rsidRPr="004E2321">
        <w:rPr>
          <w:color w:val="000000"/>
        </w:rPr>
        <w:t>(z) ]</w:t>
      </w:r>
    </w:p>
    <w:p w:rsidR="00254899" w:rsidRDefault="00254899" w:rsidP="00CC6F65"/>
    <w:p w:rsidR="00254899" w:rsidRDefault="00254899" w:rsidP="00CC6F65">
      <w:r>
        <w:t>Now, our charge density expression was</w:t>
      </w:r>
    </w:p>
    <w:p w:rsidR="00254899" w:rsidRDefault="00254899" w:rsidP="00CC6F65"/>
    <w:p w:rsidR="00254899" w:rsidRPr="00B35542" w:rsidRDefault="00254899" w:rsidP="004E2321">
      <w:r>
        <w:tab/>
      </w:r>
      <w:r w:rsidRPr="00547E47">
        <w:rPr>
          <w:color w:val="000000"/>
        </w:rPr>
        <w:t>σ</w:t>
      </w:r>
      <w:r>
        <w:rPr>
          <w:color w:val="000000"/>
        </w:rPr>
        <w:t>(u)</w:t>
      </w:r>
      <w:r w:rsidRPr="00547E47">
        <w:rPr>
          <w:color w:val="000000"/>
        </w:rPr>
        <w:t xml:space="preserve"> =</w:t>
      </w:r>
      <w:r>
        <w:t xml:space="preserve">    (V</w:t>
      </w:r>
      <w:r>
        <w:rPr>
          <w:rStyle w:val="subscript"/>
        </w:rPr>
        <w:t>0</w:t>
      </w:r>
      <w:r>
        <w:t xml:space="preserve"> /4π R) *</w:t>
      </w:r>
    </w:p>
    <w:p w:rsidR="00254899" w:rsidRDefault="00254899" w:rsidP="004E2321">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(z</w:t>
      </w:r>
      <w:r>
        <w:rPr>
          <w:rStyle w:val="subscript"/>
        </w:rPr>
        <w:t>0</w:t>
      </w:r>
      <w:r>
        <w:t>) [Q</w:t>
      </w:r>
      <w:r>
        <w:rPr>
          <w:rStyle w:val="subscript"/>
        </w:rPr>
        <w:t>n-1/2</w:t>
      </w:r>
      <w:r>
        <w:t>(z</w:t>
      </w:r>
      <w:r>
        <w:rPr>
          <w:rStyle w:val="subscript"/>
        </w:rPr>
        <w:t>0</w:t>
      </w:r>
      <w:r>
        <w:t>)/</w:t>
      </w:r>
      <w:r w:rsidRPr="00985EB0">
        <w:t xml:space="preserve"> </w:t>
      </w:r>
      <w:r>
        <w:t>P</w:t>
      </w:r>
      <w:r>
        <w:rPr>
          <w:rStyle w:val="subscript"/>
        </w:rPr>
        <w:t>n-1/2</w:t>
      </w:r>
      <w:r>
        <w:t>(z</w:t>
      </w:r>
      <w:r>
        <w:rPr>
          <w:rStyle w:val="subscript"/>
        </w:rPr>
        <w:t>0</w:t>
      </w:r>
      <w:r>
        <w:t>)]cos(nu) + (1/2)}</w:t>
      </w:r>
    </w:p>
    <w:p w:rsidR="00254899" w:rsidRDefault="00254899" w:rsidP="00CC6F65"/>
    <w:p w:rsidR="00254899" w:rsidRDefault="00254899" w:rsidP="00CC6F65">
      <w:r>
        <w:t>and I can use the above item for the P' function and it works for n = 0 as well as n = 1,2,3....</w:t>
      </w:r>
    </w:p>
    <w:p w:rsidR="00254899" w:rsidRDefault="00254899" w:rsidP="00CC6F65"/>
    <w:p w:rsidR="00254899" w:rsidRDefault="00254899" w:rsidP="00CC6F65">
      <w:r>
        <w:t>Suppose we pick ξ</w:t>
      </w:r>
      <w:r>
        <w:rPr>
          <w:rStyle w:val="subscript"/>
        </w:rPr>
        <w:t>0</w:t>
      </w:r>
      <w:r>
        <w:t xml:space="preserve"> = π/4 so that z</w:t>
      </w:r>
      <w:r>
        <w:rPr>
          <w:rStyle w:val="subscript"/>
        </w:rPr>
        <w:t>0</w:t>
      </w:r>
      <w:r>
        <w:t xml:space="preserve"> = ch(π/4) = 1.32</w:t>
      </w:r>
    </w:p>
    <w:p w:rsidR="00254899" w:rsidRDefault="00254899" w:rsidP="00CC6F65"/>
    <w:p w:rsidR="00254899" w:rsidRDefault="00254899" w:rsidP="00CC6F65">
      <w:r>
        <w:t xml:space="preserve">We might imagine in this realm that we could add maybe 50 terms, but I will just let Maple figure it out. </w:t>
      </w:r>
    </w:p>
    <w:p w:rsidR="00254899" w:rsidRDefault="00254899" w:rsidP="00CC6F65"/>
    <w:p w:rsidR="00254899" w:rsidRDefault="00254899" w:rsidP="00CC6F65">
      <w:r>
        <w:t>Meanwhile, is there some limit we can take of the above formula?  The thin wire limit seems a good one, where we take z</w:t>
      </w:r>
      <w:r>
        <w:rPr>
          <w:rStyle w:val="subscript"/>
        </w:rPr>
        <w:t>0</w:t>
      </w:r>
      <w:r>
        <w:t>→ ∞ and we then have these large z limits</w:t>
      </w:r>
    </w:p>
    <w:p w:rsidR="00254899" w:rsidRDefault="00254899" w:rsidP="00CC6F65"/>
    <w:p w:rsidR="00254899" w:rsidRPr="00AB6390" w:rsidRDefault="00254899" w:rsidP="00C87A37">
      <w:pPr>
        <w:rPr>
          <w:color w:val="000000"/>
        </w:rPr>
      </w:pPr>
      <w:r>
        <w:tab/>
      </w:r>
      <w:r w:rsidRPr="00AB6390">
        <w:rPr>
          <w:color w:val="000000"/>
        </w:rPr>
        <w:t>Q</w:t>
      </w:r>
      <w:r w:rsidRPr="00AB6390">
        <w:rPr>
          <w:rStyle w:val="subscript"/>
          <w:color w:val="000000"/>
        </w:rPr>
        <w:t>n-1/2</w:t>
      </w:r>
      <w:r w:rsidRPr="00AB6390">
        <w:rPr>
          <w:color w:val="000000"/>
        </w:rPr>
        <w:t>(z)/ P</w:t>
      </w:r>
      <w:r w:rsidRPr="00AB6390">
        <w:rPr>
          <w:rStyle w:val="subscript"/>
          <w:color w:val="000000"/>
        </w:rPr>
        <w:t>n-1/2</w:t>
      </w:r>
      <w:r w:rsidRPr="00AB6390">
        <w:rPr>
          <w:color w:val="000000"/>
        </w:rPr>
        <w:t>(z) = π</w:t>
      </w:r>
      <w:r w:rsidRPr="00AB6390">
        <w:rPr>
          <w:rStyle w:val="superscript"/>
          <w:color w:val="000000"/>
        </w:rPr>
        <w:t xml:space="preserve"> </w:t>
      </w:r>
      <w:r w:rsidRPr="00AB6390">
        <w:rPr>
          <w:color w:val="000000"/>
        </w:rPr>
        <w:t>{ Γ(n+1/2)</w:t>
      </w:r>
      <w:r w:rsidRPr="00AB6390">
        <w:rPr>
          <w:rStyle w:val="superscript"/>
          <w:color w:val="000000"/>
        </w:rPr>
        <w:t>2</w:t>
      </w:r>
      <w:r w:rsidRPr="00AB6390">
        <w:rPr>
          <w:color w:val="000000"/>
        </w:rPr>
        <w:t>/ [Γ(n+1) Γ(n)] }  (2z)</w:t>
      </w:r>
      <w:r w:rsidRPr="00AB6390">
        <w:rPr>
          <w:rStyle w:val="superscript"/>
          <w:color w:val="000000"/>
        </w:rPr>
        <w:t>-2n</w:t>
      </w:r>
    </w:p>
    <w:p w:rsidR="00254899" w:rsidRPr="00AB6390" w:rsidRDefault="00254899" w:rsidP="00C87A37">
      <w:pPr>
        <w:rPr>
          <w:color w:val="000000"/>
        </w:rPr>
      </w:pPr>
    </w:p>
    <w:p w:rsidR="00254899" w:rsidRDefault="00254899" w:rsidP="00C87A37">
      <w:pPr>
        <w:rPr>
          <w:color w:val="000000"/>
        </w:rPr>
      </w:pPr>
      <w:r w:rsidRPr="00AB6390">
        <w:rPr>
          <w:color w:val="000000"/>
        </w:rPr>
        <w:tab/>
        <w:t>P</w:t>
      </w:r>
      <w:r w:rsidRPr="00AB6390">
        <w:rPr>
          <w:rStyle w:val="subscript"/>
          <w:color w:val="000000"/>
        </w:rPr>
        <w:t>ν</w:t>
      </w:r>
      <w:r w:rsidRPr="00AB6390">
        <w:rPr>
          <w:color w:val="000000"/>
        </w:rPr>
        <w:t>(z)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[Γ(ν+1/2)/ Γ(1+ν)] (2z)</w:t>
      </w:r>
      <w:r w:rsidRPr="00AB6390">
        <w:rPr>
          <w:rStyle w:val="superscript"/>
          <w:color w:val="000000"/>
        </w:rPr>
        <w:t>ν</w:t>
      </w:r>
      <w:r w:rsidRPr="00AB6390">
        <w:rPr>
          <w:color w:val="000000"/>
        </w:rPr>
        <w:tab/>
      </w:r>
      <w:r w:rsidRPr="00AB6390">
        <w:rPr>
          <w:color w:val="000000"/>
        </w:rPr>
        <w:tab/>
        <w:t>Re(ν) &gt; -1/2</w:t>
      </w:r>
      <w:r w:rsidRPr="00AB6390">
        <w:rPr>
          <w:color w:val="000000"/>
        </w:rPr>
        <w:tab/>
        <w:t>// Bateman p 126 (23)</w:t>
      </w:r>
    </w:p>
    <w:p w:rsidR="00254899" w:rsidRDefault="00254899" w:rsidP="00C87A37">
      <w:pPr>
        <w:rPr>
          <w:color w:val="000000"/>
        </w:rPr>
      </w:pPr>
    </w:p>
    <w:p w:rsidR="00254899" w:rsidRDefault="00254899" w:rsidP="006B3675">
      <w:pPr>
        <w:rPr>
          <w:color w:val="000000"/>
        </w:rPr>
      </w:pPr>
      <w:r w:rsidRPr="00AB6390">
        <w:rPr>
          <w:color w:val="000000"/>
        </w:rPr>
        <w:tab/>
        <w:t>P</w:t>
      </w:r>
      <w:r>
        <w:rPr>
          <w:rStyle w:val="subscript"/>
          <w:color w:val="000000"/>
        </w:rPr>
        <w:t>n+1/2</w:t>
      </w:r>
      <w:r w:rsidRPr="00AB6390">
        <w:rPr>
          <w:color w:val="000000"/>
        </w:rPr>
        <w:t>(z)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w:t>
      </w:r>
      <w:r>
        <w:rPr>
          <w:color w:val="000000"/>
        </w:rPr>
        <w:t>n+1</w:t>
      </w:r>
      <w:r w:rsidRPr="00AB6390">
        <w:rPr>
          <w:color w:val="000000"/>
        </w:rPr>
        <w:t>)/ Γ(</w:t>
      </w:r>
      <w:r>
        <w:rPr>
          <w:color w:val="000000"/>
        </w:rPr>
        <w:t>n+3/2</w:t>
      </w:r>
      <w:r w:rsidRPr="00AB6390">
        <w:rPr>
          <w:color w:val="000000"/>
        </w:rPr>
        <w:t>)] (2z)</w:t>
      </w:r>
      <w:r>
        <w:rPr>
          <w:rStyle w:val="superscript"/>
          <w:color w:val="000000"/>
        </w:rPr>
        <w:t>n+1/2</w:t>
      </w:r>
      <w:r w:rsidRPr="00AB6390">
        <w:rPr>
          <w:color w:val="000000"/>
        </w:rPr>
        <w:tab/>
      </w:r>
    </w:p>
    <w:p w:rsidR="00254899" w:rsidRDefault="00254899" w:rsidP="006B3675">
      <w:pPr>
        <w:rPr>
          <w:color w:val="000000"/>
        </w:rPr>
      </w:pPr>
    </w:p>
    <w:p w:rsidR="00254899" w:rsidRDefault="00254899" w:rsidP="006B3675">
      <w:pPr>
        <w:rPr>
          <w:color w:val="000000"/>
        </w:rPr>
      </w:pPr>
      <w:r w:rsidRPr="00AB6390">
        <w:rPr>
          <w:color w:val="000000"/>
        </w:rPr>
        <w:tab/>
        <w:t>P</w:t>
      </w:r>
      <w:r>
        <w:rPr>
          <w:rStyle w:val="subscript"/>
          <w:color w:val="000000"/>
        </w:rPr>
        <w:t>n-1/2</w:t>
      </w:r>
      <w:r w:rsidRPr="00AB6390">
        <w:rPr>
          <w:color w:val="000000"/>
        </w:rPr>
        <w:t>(z)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w:t>
      </w:r>
      <w:r>
        <w:rPr>
          <w:color w:val="000000"/>
        </w:rPr>
        <w:t>n</w:t>
      </w:r>
      <w:r w:rsidRPr="00AB6390">
        <w:rPr>
          <w:color w:val="000000"/>
        </w:rPr>
        <w:t>)/ Γ(</w:t>
      </w:r>
      <w:r>
        <w:rPr>
          <w:color w:val="000000"/>
        </w:rPr>
        <w:t>n+1/2</w:t>
      </w:r>
      <w:r w:rsidRPr="00AB6390">
        <w:rPr>
          <w:color w:val="000000"/>
        </w:rPr>
        <w:t>)] (2z)</w:t>
      </w:r>
      <w:r>
        <w:rPr>
          <w:rStyle w:val="superscript"/>
          <w:color w:val="000000"/>
        </w:rPr>
        <w:t>n-1/2</w:t>
      </w:r>
      <w:r w:rsidRPr="00AB6390">
        <w:rPr>
          <w:color w:val="000000"/>
        </w:rPr>
        <w:tab/>
      </w:r>
    </w:p>
    <w:p w:rsidR="00254899" w:rsidRDefault="00254899" w:rsidP="00CC6F65"/>
    <w:p w:rsidR="00254899" w:rsidRDefault="00254899" w:rsidP="00CC6F65">
      <w:r>
        <w:t>Our quantity of interest is now</w:t>
      </w:r>
    </w:p>
    <w:p w:rsidR="00254899" w:rsidRDefault="00254899" w:rsidP="00CC6F65"/>
    <w:p w:rsidR="00254899" w:rsidRDefault="00254899" w:rsidP="00CC6F65">
      <w:r>
        <w:tab/>
      </w:r>
      <w:r w:rsidRPr="004E2321">
        <w:rPr>
          <w:color w:val="000000"/>
        </w:rPr>
        <w:t>(</w:t>
      </w:r>
      <w:r>
        <w:rPr>
          <w:color w:val="000000"/>
        </w:rPr>
        <w:t>n</w:t>
      </w:r>
      <w:r w:rsidRPr="004E2321">
        <w:rPr>
          <w:color w:val="000000"/>
        </w:rPr>
        <w:t>+1</w:t>
      </w:r>
      <w:r>
        <w:rPr>
          <w:color w:val="000000"/>
        </w:rPr>
        <w:t>/2</w:t>
      </w:r>
      <w:r w:rsidRPr="004E2321">
        <w:rPr>
          <w:color w:val="000000"/>
        </w:rPr>
        <w:t>)[ P</w:t>
      </w:r>
      <w:r>
        <w:rPr>
          <w:rStyle w:val="subscript"/>
          <w:color w:val="000000"/>
        </w:rPr>
        <w:t>n+1/2</w:t>
      </w:r>
      <w:r w:rsidRPr="004E2321">
        <w:rPr>
          <w:color w:val="000000"/>
        </w:rPr>
        <w:t>(z) - z P</w:t>
      </w:r>
      <w:r>
        <w:rPr>
          <w:rStyle w:val="subscript"/>
          <w:color w:val="000000"/>
        </w:rPr>
        <w:t>n-1/2</w:t>
      </w:r>
      <w:r w:rsidRPr="004E2321">
        <w:rPr>
          <w:color w:val="000000"/>
        </w:rPr>
        <w:t>(z) ]</w:t>
      </w:r>
      <w:r>
        <w:t xml:space="preserve"> [Q</w:t>
      </w:r>
      <w:r>
        <w:rPr>
          <w:rStyle w:val="subscript"/>
        </w:rPr>
        <w:t>n-1/2</w:t>
      </w:r>
      <w:r>
        <w:t>(z)/</w:t>
      </w:r>
      <w:r w:rsidRPr="00985EB0">
        <w:t xml:space="preserve"> </w:t>
      </w:r>
      <w:r>
        <w:t>P</w:t>
      </w:r>
      <w:r>
        <w:rPr>
          <w:rStyle w:val="subscript"/>
        </w:rPr>
        <w:t>n-1/2</w:t>
      </w:r>
      <w:r>
        <w:t>(z)]</w:t>
      </w:r>
    </w:p>
    <w:p w:rsidR="00254899" w:rsidRDefault="00254899" w:rsidP="00CC6F65"/>
    <w:p w:rsidR="00254899" w:rsidRDefault="00254899" w:rsidP="00CC6F65">
      <w:pPr>
        <w:rPr>
          <w:rStyle w:val="superscript"/>
        </w:rPr>
      </w:pPr>
      <w:r>
        <w:tab/>
        <w:t>~  [ A</w:t>
      </w:r>
      <w:r w:rsidRPr="00AB6390">
        <w:rPr>
          <w:color w:val="000000"/>
        </w:rPr>
        <w:t>(2z)</w:t>
      </w:r>
      <w:r>
        <w:rPr>
          <w:rStyle w:val="superscript"/>
          <w:color w:val="000000"/>
        </w:rPr>
        <w:t>n+1/2</w:t>
      </w:r>
      <w:r>
        <w:t xml:space="preserve"> + B</w:t>
      </w:r>
      <w:r w:rsidRPr="00AB6390">
        <w:rPr>
          <w:color w:val="000000"/>
        </w:rPr>
        <w:t>(2z)</w:t>
      </w:r>
      <w:r>
        <w:rPr>
          <w:rStyle w:val="superscript"/>
          <w:color w:val="000000"/>
        </w:rPr>
        <w:t>n-1/2</w:t>
      </w:r>
      <w:r>
        <w:t xml:space="preserve">] (C </w:t>
      </w:r>
      <w:r w:rsidRPr="00AB6390">
        <w:rPr>
          <w:color w:val="000000"/>
        </w:rPr>
        <w:t>(2z)</w:t>
      </w:r>
      <w:r w:rsidRPr="00AB6390">
        <w:rPr>
          <w:rStyle w:val="superscript"/>
          <w:color w:val="000000"/>
        </w:rPr>
        <w:t>-2n</w:t>
      </w:r>
      <w:r>
        <w:t>)  ~   A' (2z)</w:t>
      </w:r>
      <w:r>
        <w:rPr>
          <w:rStyle w:val="superscript"/>
        </w:rPr>
        <w:t>-n+1/2</w:t>
      </w:r>
      <w:r>
        <w:t xml:space="preserve">  + B' (2z)</w:t>
      </w:r>
      <w:r>
        <w:rPr>
          <w:rStyle w:val="superscript"/>
        </w:rPr>
        <w:t>-n-1/2</w:t>
      </w:r>
    </w:p>
    <w:p w:rsidR="00254899" w:rsidRDefault="00254899" w:rsidP="00CC6F65">
      <w:pPr>
        <w:rPr>
          <w:rStyle w:val="superscript"/>
        </w:rPr>
      </w:pPr>
    </w:p>
    <w:p w:rsidR="00254899" w:rsidRDefault="00254899" w:rsidP="00CC6F65">
      <w:r>
        <w:t xml:space="preserve">For the n = 0 term we know we have a special case to worry about, will do that below. </w:t>
      </w:r>
    </w:p>
    <w:p w:rsidR="00254899" w:rsidRDefault="00254899" w:rsidP="00CC6F65">
      <w:r>
        <w:t>For n = 1 we have  A' (2z)</w:t>
      </w:r>
      <w:r>
        <w:rPr>
          <w:rStyle w:val="superscript"/>
        </w:rPr>
        <w:t>-1/2</w:t>
      </w:r>
      <w:r>
        <w:t xml:space="preserve"> + B'(2z)</w:t>
      </w:r>
      <w:r>
        <w:rPr>
          <w:rStyle w:val="superscript"/>
        </w:rPr>
        <w:t>-3/2</w:t>
      </w:r>
      <w:r>
        <w:t xml:space="preserve">   ~  A' (2z)</w:t>
      </w:r>
      <w:r>
        <w:rPr>
          <w:rStyle w:val="superscript"/>
        </w:rPr>
        <w:t>-1/2</w:t>
      </w:r>
      <w:r>
        <w:t xml:space="preserve">  so this term goes as z</w:t>
      </w:r>
      <w:r>
        <w:rPr>
          <w:rStyle w:val="superscript"/>
        </w:rPr>
        <w:t>-1/2</w:t>
      </w:r>
      <w:r>
        <w:t xml:space="preserve">. </w:t>
      </w:r>
    </w:p>
    <w:p w:rsidR="00254899" w:rsidRDefault="00254899" w:rsidP="00CC6F65">
      <w:r>
        <w:t>For n = 2 we get z</w:t>
      </w:r>
      <w:r>
        <w:rPr>
          <w:rStyle w:val="superscript"/>
        </w:rPr>
        <w:t>-3/2</w:t>
      </w:r>
      <w:r>
        <w:t xml:space="preserve"> and so on.  </w:t>
      </w:r>
    </w:p>
    <w:p w:rsidR="00254899" w:rsidRDefault="00254899" w:rsidP="00CC6F65">
      <w:r>
        <w:t xml:space="preserve">So for very large z, only the first term remains. </w:t>
      </w:r>
    </w:p>
    <w:p w:rsidR="00254899" w:rsidRDefault="00254899" w:rsidP="00CC6F65"/>
    <w:p w:rsidR="00254899" w:rsidRDefault="00254899" w:rsidP="00CC6F65">
      <w:r>
        <w:t xml:space="preserve">So, now let's ponder the first term with n=0. </w:t>
      </w:r>
    </w:p>
    <w:p w:rsidR="00254899" w:rsidRDefault="00254899" w:rsidP="00CC6F65"/>
    <w:p w:rsidR="00254899" w:rsidRDefault="00254899" w:rsidP="00CC6F65">
      <w:r>
        <w:tab/>
      </w:r>
      <w:r w:rsidRPr="00AB6390">
        <w:rPr>
          <w:color w:val="000000"/>
        </w:rPr>
        <w:t>Q</w:t>
      </w:r>
      <w:r>
        <w:rPr>
          <w:rStyle w:val="subscript"/>
          <w:color w:val="000000"/>
        </w:rPr>
        <w:t>-1/2</w:t>
      </w:r>
      <w:r w:rsidRPr="00AB6390">
        <w:rPr>
          <w:color w:val="000000"/>
        </w:rPr>
        <w:t>(z)</w:t>
      </w:r>
      <w:r>
        <w:t xml:space="preserve">/ </w:t>
      </w:r>
      <w:r w:rsidRPr="00AB6390">
        <w:rPr>
          <w:color w:val="000000"/>
        </w:rPr>
        <w:t>P</w:t>
      </w:r>
      <w:r w:rsidRPr="00AB6390">
        <w:rPr>
          <w:rStyle w:val="subscript"/>
          <w:color w:val="000000"/>
        </w:rPr>
        <w:t>-1/2</w:t>
      </w:r>
      <w:r w:rsidRPr="00AB6390">
        <w:rPr>
          <w:color w:val="000000"/>
        </w:rPr>
        <w:t>(z)</w:t>
      </w:r>
      <w:r>
        <w:t xml:space="preserve"> =  (π</w:t>
      </w:r>
      <w:r>
        <w:rPr>
          <w:rStyle w:val="superscript"/>
        </w:rPr>
        <w:t>2</w:t>
      </w:r>
      <w:r>
        <w:t xml:space="preserve">/2) (1 / </w:t>
      </w:r>
      <w:r w:rsidRPr="00606835">
        <w:rPr>
          <w:color w:val="000000"/>
        </w:rPr>
        <w:t>ln[</w:t>
      </w:r>
      <w:r>
        <w:rPr>
          <w:color w:val="000000"/>
        </w:rPr>
        <w:t>8</w:t>
      </w:r>
      <w:r w:rsidRPr="00606835">
        <w:rPr>
          <w:color w:val="000000"/>
        </w:rPr>
        <w:t xml:space="preserve">z] </w:t>
      </w:r>
      <w:r>
        <w:t>)</w:t>
      </w:r>
    </w:p>
    <w:p w:rsidR="00254899" w:rsidRDefault="00254899" w:rsidP="00CC6F65"/>
    <w:p w:rsidR="00254899" w:rsidRPr="007D4DA4" w:rsidRDefault="00254899" w:rsidP="00CC6F65">
      <w:r>
        <w:tab/>
      </w:r>
      <w:r w:rsidRPr="00AB6390">
        <w:rPr>
          <w:color w:val="000000"/>
        </w:rPr>
        <w:t>P</w:t>
      </w:r>
      <w:r>
        <w:rPr>
          <w:rStyle w:val="subscript"/>
          <w:color w:val="000000"/>
        </w:rPr>
        <w:t>1/2</w:t>
      </w:r>
      <w:r w:rsidRPr="00AB6390">
        <w:rPr>
          <w:color w:val="000000"/>
        </w:rPr>
        <w:t>(z)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w:t>
      </w:r>
      <w:r>
        <w:rPr>
          <w:color w:val="000000"/>
        </w:rPr>
        <w:t>1</w:t>
      </w:r>
      <w:r w:rsidRPr="00AB6390">
        <w:rPr>
          <w:color w:val="000000"/>
        </w:rPr>
        <w:t>)/ Γ(</w:t>
      </w:r>
      <w:r>
        <w:rPr>
          <w:color w:val="000000"/>
        </w:rPr>
        <w:t>3/2</w:t>
      </w:r>
      <w:r w:rsidRPr="00AB6390">
        <w:rPr>
          <w:color w:val="000000"/>
        </w:rPr>
        <w:t>)] (2z)</w:t>
      </w:r>
      <w:r>
        <w:rPr>
          <w:rStyle w:val="superscript"/>
          <w:color w:val="000000"/>
        </w:rPr>
        <w:t>1/2</w:t>
      </w:r>
      <w:r w:rsidRPr="00AB6390">
        <w:rPr>
          <w:color w:val="000000"/>
        </w:rPr>
        <w:tab/>
      </w:r>
      <w:r>
        <w:t xml:space="preserve">= </w:t>
      </w:r>
      <w:r>
        <w:rPr>
          <w:color w:val="000000"/>
        </w:rPr>
        <w:t>(2/π)</w:t>
      </w:r>
      <w:r w:rsidRPr="00AB6390">
        <w:rPr>
          <w:color w:val="000000"/>
        </w:rPr>
        <w:t xml:space="preserve"> (2z)</w:t>
      </w:r>
      <w:r>
        <w:rPr>
          <w:rStyle w:val="superscript"/>
          <w:color w:val="000000"/>
        </w:rPr>
        <w:t>1/2</w:t>
      </w:r>
      <w:r>
        <w:t xml:space="preserve"> </w:t>
      </w:r>
    </w:p>
    <w:p w:rsidR="00254899" w:rsidRDefault="00254899" w:rsidP="00CC6F65"/>
    <w:p w:rsidR="00254899" w:rsidRPr="0092393D" w:rsidRDefault="00254899" w:rsidP="00CC6F65">
      <w:r>
        <w:tab/>
      </w:r>
      <w:r w:rsidRPr="00606835">
        <w:rPr>
          <w:color w:val="000000"/>
        </w:rPr>
        <w:t>P</w:t>
      </w:r>
      <w:r w:rsidRPr="00606835">
        <w:rPr>
          <w:rStyle w:val="subscript"/>
          <w:color w:val="000000"/>
        </w:rPr>
        <w:t>-1/2</w:t>
      </w:r>
      <w:r>
        <w:t xml:space="preserve">(z)  ≈ </w:t>
      </w:r>
      <w:r w:rsidRPr="00606835">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Pr>
          <w:color w:val="000000"/>
        </w:rPr>
        <w:t>8</w:t>
      </w:r>
      <w:r w:rsidRPr="00606835">
        <w:rPr>
          <w:color w:val="000000"/>
        </w:rPr>
        <w:t xml:space="preserve">z] / </w:t>
      </w:r>
      <w:r w:rsidRPr="00606835">
        <w:rPr>
          <w:color w:val="000000"/>
        </w:rPr>
        <w:fldChar w:fldCharType="begin"/>
      </w:r>
      <w:r w:rsidRPr="00606835">
        <w:rPr>
          <w:color w:val="000000"/>
        </w:rPr>
        <w:instrText xml:space="preserve"> EQ \r(z) </w:instrText>
      </w:r>
      <w:r w:rsidRPr="00606835">
        <w:rPr>
          <w:color w:val="000000"/>
        </w:rPr>
        <w:fldChar w:fldCharType="end"/>
      </w:r>
    </w:p>
    <w:p w:rsidR="00254899" w:rsidRDefault="00254899" w:rsidP="00CC6F65">
      <w:r>
        <w:tab/>
      </w:r>
    </w:p>
    <w:p w:rsidR="00254899" w:rsidRDefault="00254899" w:rsidP="00CC6F65">
      <w:r>
        <w:tab/>
      </w:r>
      <w:r w:rsidRPr="004E2321">
        <w:rPr>
          <w:color w:val="000000"/>
        </w:rPr>
        <w:t>(z</w:t>
      </w:r>
      <w:r w:rsidRPr="004E2321">
        <w:rPr>
          <w:rStyle w:val="superscript"/>
          <w:color w:val="000000"/>
        </w:rPr>
        <w:t>2</w:t>
      </w:r>
      <w:r w:rsidRPr="004E2321">
        <w:rPr>
          <w:color w:val="000000"/>
        </w:rPr>
        <w:t>-1)</w:t>
      </w:r>
      <w:r>
        <w:rPr>
          <w:color w:val="000000"/>
        </w:rPr>
        <w:t xml:space="preserve">  ≈ z</w:t>
      </w:r>
      <w:r>
        <w:rPr>
          <w:rStyle w:val="superscript"/>
        </w:rPr>
        <w:t>2</w:t>
      </w:r>
      <w:r>
        <w:t xml:space="preserve"> </w:t>
      </w:r>
    </w:p>
    <w:p w:rsidR="00254899" w:rsidRDefault="00254899" w:rsidP="00CC6F65"/>
    <w:p w:rsidR="00254899" w:rsidRDefault="00254899" w:rsidP="00CC6F65">
      <w:r>
        <w:t>Then we get</w:t>
      </w:r>
    </w:p>
    <w:p w:rsidR="00254899" w:rsidRDefault="00254899" w:rsidP="00CC6F65"/>
    <w:p w:rsidR="00254899" w:rsidRPr="004E2321" w:rsidRDefault="00254899" w:rsidP="007D4DA4">
      <w:pPr>
        <w:rPr>
          <w:color w:val="000000"/>
        </w:rPr>
      </w:pPr>
      <w:r>
        <w:tab/>
      </w:r>
      <w:r w:rsidRPr="004E2321">
        <w:rPr>
          <w:color w:val="000000"/>
        </w:rPr>
        <w:t>(z</w:t>
      </w:r>
      <w:r w:rsidRPr="004E2321">
        <w:rPr>
          <w:rStyle w:val="superscript"/>
          <w:color w:val="000000"/>
        </w:rPr>
        <w:t>2</w:t>
      </w:r>
      <w:r w:rsidRPr="004E2321">
        <w:rPr>
          <w:color w:val="000000"/>
        </w:rPr>
        <w:t>-1)P</w:t>
      </w:r>
      <w:r>
        <w:rPr>
          <w:rStyle w:val="subscript"/>
          <w:color w:val="000000"/>
        </w:rPr>
        <w:t>n-1/2</w:t>
      </w:r>
      <w:r w:rsidRPr="004E2321">
        <w:rPr>
          <w:color w:val="000000"/>
        </w:rPr>
        <w:t>'(z) = (</w:t>
      </w:r>
      <w:r>
        <w:rPr>
          <w:color w:val="000000"/>
        </w:rPr>
        <w:t>n</w:t>
      </w:r>
      <w:r w:rsidRPr="004E2321">
        <w:rPr>
          <w:color w:val="000000"/>
        </w:rPr>
        <w:t>+1</w:t>
      </w:r>
      <w:r>
        <w:rPr>
          <w:color w:val="000000"/>
        </w:rPr>
        <w:t>/2</w:t>
      </w:r>
      <w:r w:rsidRPr="004E2321">
        <w:rPr>
          <w:color w:val="000000"/>
        </w:rPr>
        <w:t>)[ P</w:t>
      </w:r>
      <w:r>
        <w:rPr>
          <w:rStyle w:val="subscript"/>
          <w:color w:val="000000"/>
        </w:rPr>
        <w:t>n+1/2</w:t>
      </w:r>
      <w:r w:rsidRPr="004E2321">
        <w:rPr>
          <w:color w:val="000000"/>
        </w:rPr>
        <w:t>(z) - z P</w:t>
      </w:r>
      <w:r>
        <w:rPr>
          <w:rStyle w:val="subscript"/>
          <w:color w:val="000000"/>
        </w:rPr>
        <w:t>n-1/2</w:t>
      </w:r>
      <w:r w:rsidRPr="004E2321">
        <w:rPr>
          <w:color w:val="000000"/>
        </w:rPr>
        <w:t>(z) ]</w:t>
      </w:r>
    </w:p>
    <w:p w:rsidR="00254899" w:rsidRDefault="00254899" w:rsidP="00CC6F65">
      <w:r>
        <w:t>or</w:t>
      </w:r>
    </w:p>
    <w:p w:rsidR="00254899" w:rsidRPr="004E2321" w:rsidRDefault="00254899" w:rsidP="007D4DA4">
      <w:pPr>
        <w:rPr>
          <w:color w:val="000000"/>
        </w:rPr>
      </w:pPr>
      <w:r>
        <w:tab/>
      </w:r>
      <w:r w:rsidRPr="004E2321">
        <w:rPr>
          <w:color w:val="000000"/>
        </w:rPr>
        <w:t>(z</w:t>
      </w:r>
      <w:r w:rsidRPr="004E2321">
        <w:rPr>
          <w:rStyle w:val="superscript"/>
          <w:color w:val="000000"/>
        </w:rPr>
        <w:t>2</w:t>
      </w:r>
      <w:r w:rsidRPr="004E2321">
        <w:rPr>
          <w:color w:val="000000"/>
        </w:rPr>
        <w:t>-1)P</w:t>
      </w:r>
      <w:r>
        <w:rPr>
          <w:rStyle w:val="subscript"/>
          <w:color w:val="000000"/>
        </w:rPr>
        <w:t>-1/2</w:t>
      </w:r>
      <w:r w:rsidRPr="004E2321">
        <w:rPr>
          <w:color w:val="000000"/>
        </w:rPr>
        <w:t>'(z) = (1</w:t>
      </w:r>
      <w:r>
        <w:rPr>
          <w:color w:val="000000"/>
        </w:rPr>
        <w:t>/2</w:t>
      </w:r>
      <w:r w:rsidRPr="004E2321">
        <w:rPr>
          <w:color w:val="000000"/>
        </w:rPr>
        <w:t>)[ P</w:t>
      </w:r>
      <w:r>
        <w:rPr>
          <w:rStyle w:val="subscript"/>
          <w:color w:val="000000"/>
        </w:rPr>
        <w:t>1/2</w:t>
      </w:r>
      <w:r w:rsidRPr="004E2321">
        <w:rPr>
          <w:color w:val="000000"/>
        </w:rPr>
        <w:t>(z) - z P</w:t>
      </w:r>
      <w:r>
        <w:rPr>
          <w:rStyle w:val="subscript"/>
          <w:color w:val="000000"/>
        </w:rPr>
        <w:t>-1/2</w:t>
      </w:r>
      <w:r w:rsidRPr="004E2321">
        <w:rPr>
          <w:color w:val="000000"/>
        </w:rPr>
        <w:t>(z) ]</w:t>
      </w:r>
    </w:p>
    <w:p w:rsidR="00254899" w:rsidRDefault="00254899" w:rsidP="00CC6F65">
      <w:r>
        <w:t>or</w:t>
      </w:r>
    </w:p>
    <w:p w:rsidR="00254899" w:rsidRDefault="00254899" w:rsidP="007D4DA4">
      <w:pPr>
        <w:rPr>
          <w:color w:val="000000"/>
        </w:rPr>
      </w:pPr>
      <w:r>
        <w:tab/>
      </w:r>
      <w:r>
        <w:rPr>
          <w:color w:val="000000"/>
        </w:rPr>
        <w:t>z</w:t>
      </w:r>
      <w:r>
        <w:rPr>
          <w:rStyle w:val="superscript"/>
        </w:rPr>
        <w:t>2</w:t>
      </w:r>
      <w:r w:rsidRPr="004E2321">
        <w:rPr>
          <w:color w:val="000000"/>
        </w:rPr>
        <w:t>P</w:t>
      </w:r>
      <w:r>
        <w:rPr>
          <w:rStyle w:val="subscript"/>
          <w:color w:val="000000"/>
        </w:rPr>
        <w:t>-1/2</w:t>
      </w:r>
      <w:r w:rsidRPr="004E2321">
        <w:rPr>
          <w:color w:val="000000"/>
        </w:rPr>
        <w:t>'(z) = (1</w:t>
      </w:r>
      <w:r>
        <w:rPr>
          <w:color w:val="000000"/>
        </w:rPr>
        <w:t>/2</w:t>
      </w:r>
      <w:r w:rsidRPr="004E2321">
        <w:rPr>
          <w:color w:val="000000"/>
        </w:rPr>
        <w:t>)[</w:t>
      </w:r>
      <w:r>
        <w:rPr>
          <w:color w:val="000000"/>
        </w:rPr>
        <w:t>{</w:t>
      </w:r>
      <w:r w:rsidRPr="00040187">
        <w:rPr>
          <w:color w:val="000000"/>
        </w:rPr>
        <w:t xml:space="preserve"> </w:t>
      </w:r>
      <w:r>
        <w:rPr>
          <w:color w:val="000000"/>
        </w:rPr>
        <w:t>(2/π)</w:t>
      </w:r>
      <w:r w:rsidRPr="00AB6390">
        <w:rPr>
          <w:color w:val="000000"/>
        </w:rPr>
        <w:t xml:space="preserve"> (2z)</w:t>
      </w:r>
      <w:r>
        <w:rPr>
          <w:rStyle w:val="superscript"/>
          <w:color w:val="000000"/>
        </w:rPr>
        <w:t>1/2</w:t>
      </w:r>
      <w:r>
        <w:rPr>
          <w:color w:val="000000"/>
        </w:rPr>
        <w:t>}</w:t>
      </w:r>
      <w:r w:rsidRPr="004E2321">
        <w:rPr>
          <w:color w:val="000000"/>
        </w:rPr>
        <w:t xml:space="preserve">- z </w:t>
      </w:r>
      <w:r>
        <w:rPr>
          <w:color w:val="000000"/>
        </w:rPr>
        <w:t>{</w:t>
      </w:r>
      <w:r>
        <w:t xml:space="preserve"> </w:t>
      </w:r>
      <w:r w:rsidRPr="00606835">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Pr>
          <w:color w:val="000000"/>
        </w:rPr>
        <w:t>8</w:t>
      </w:r>
      <w:r w:rsidRPr="00606835">
        <w:rPr>
          <w:color w:val="000000"/>
        </w:rPr>
        <w:t xml:space="preserve">z] </w:t>
      </w:r>
      <w:r>
        <w:rPr>
          <w:color w:val="000000"/>
        </w:rPr>
        <w:t>z</w:t>
      </w:r>
      <w:r>
        <w:rPr>
          <w:rStyle w:val="superscript"/>
        </w:rPr>
        <w:t>-1/2</w:t>
      </w:r>
      <w:r>
        <w:rPr>
          <w:color w:val="000000"/>
        </w:rPr>
        <w:t>}</w:t>
      </w:r>
      <w:r w:rsidRPr="004E2321">
        <w:rPr>
          <w:color w:val="000000"/>
        </w:rPr>
        <w:t>]</w:t>
      </w:r>
    </w:p>
    <w:p w:rsidR="00254899" w:rsidRDefault="00254899" w:rsidP="007D4DA4">
      <w:pPr>
        <w:rPr>
          <w:color w:val="000000"/>
        </w:rPr>
      </w:pPr>
    </w:p>
    <w:p w:rsidR="00254899" w:rsidRDefault="00254899" w:rsidP="00040187">
      <w:pPr>
        <w:rPr>
          <w:color w:val="000000"/>
        </w:rPr>
      </w:pPr>
      <w:r>
        <w:rPr>
          <w:color w:val="000000"/>
        </w:rPr>
        <w:tab/>
      </w:r>
      <w:r>
        <w:rPr>
          <w:color w:val="000000"/>
        </w:rPr>
        <w:tab/>
      </w:r>
      <w:r w:rsidRPr="004E2321">
        <w:rPr>
          <w:color w:val="000000"/>
        </w:rPr>
        <w:t>= (1</w:t>
      </w:r>
      <w:r>
        <w:rPr>
          <w:color w:val="000000"/>
        </w:rPr>
        <w:t>/2π</w:t>
      </w:r>
      <w:r w:rsidRPr="004E2321">
        <w:rPr>
          <w:color w:val="000000"/>
        </w:rPr>
        <w:t>)[</w:t>
      </w:r>
      <w:r>
        <w:rPr>
          <w:color w:val="000000"/>
        </w:rPr>
        <w:t>{</w:t>
      </w:r>
      <w:r w:rsidRPr="00040187">
        <w:rPr>
          <w:color w:val="000000"/>
        </w:rPr>
        <w:t xml:space="preserve"> </w:t>
      </w:r>
      <w:r>
        <w:rPr>
          <w:color w:val="000000"/>
        </w:rPr>
        <w:t>2</w:t>
      </w:r>
      <w:r w:rsidRPr="00AB6390">
        <w:rPr>
          <w:color w:val="000000"/>
        </w:rPr>
        <w:t xml:space="preserve"> (2z)</w:t>
      </w:r>
      <w:r>
        <w:rPr>
          <w:rStyle w:val="superscript"/>
          <w:color w:val="000000"/>
        </w:rPr>
        <w:t>1/2</w:t>
      </w:r>
      <w:r>
        <w:rPr>
          <w:color w:val="000000"/>
        </w:rPr>
        <w:t>}- {</w:t>
      </w:r>
      <w:r>
        <w:t xml:space="preserve"> </w:t>
      </w:r>
      <w:r w:rsidRPr="00606835">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 ln[</w:t>
      </w:r>
      <w:r>
        <w:rPr>
          <w:color w:val="000000"/>
        </w:rPr>
        <w:t>8</w:t>
      </w:r>
      <w:r w:rsidRPr="00606835">
        <w:rPr>
          <w:color w:val="000000"/>
        </w:rPr>
        <w:t xml:space="preserve">z] </w:t>
      </w:r>
      <w:r>
        <w:rPr>
          <w:color w:val="000000"/>
        </w:rPr>
        <w:t>z</w:t>
      </w:r>
      <w:r>
        <w:rPr>
          <w:rStyle w:val="superscript"/>
        </w:rPr>
        <w:t>+1/2</w:t>
      </w:r>
      <w:r>
        <w:rPr>
          <w:color w:val="000000"/>
        </w:rPr>
        <w:t>}</w:t>
      </w:r>
      <w:r w:rsidRPr="004E2321">
        <w:rPr>
          <w:color w:val="000000"/>
        </w:rPr>
        <w:t>]</w:t>
      </w:r>
    </w:p>
    <w:p w:rsidR="00254899" w:rsidRPr="004E2321" w:rsidRDefault="00254899" w:rsidP="007D4DA4">
      <w:pPr>
        <w:rPr>
          <w:color w:val="000000"/>
        </w:rPr>
      </w:pPr>
    </w:p>
    <w:p w:rsidR="00254899" w:rsidRDefault="00254899" w:rsidP="00040187">
      <w:pPr>
        <w:rPr>
          <w:color w:val="000000"/>
        </w:rPr>
      </w:pPr>
      <w:r>
        <w:rPr>
          <w:color w:val="000000"/>
        </w:rPr>
        <w:tab/>
      </w:r>
      <w:r>
        <w:rPr>
          <w:color w:val="000000"/>
        </w:rPr>
        <w:tab/>
      </w:r>
      <w:r w:rsidRPr="004E2321">
        <w:rPr>
          <w:color w:val="000000"/>
        </w:rPr>
        <w:t>= (</w:t>
      </w:r>
      <w:r w:rsidRPr="00606835">
        <w:rPr>
          <w:color w:val="000000"/>
        </w:rPr>
        <w:fldChar w:fldCharType="begin"/>
      </w:r>
      <w:r w:rsidRPr="00606835">
        <w:rPr>
          <w:color w:val="000000"/>
        </w:rPr>
        <w:instrText xml:space="preserve"> EQ \r(2) </w:instrText>
      </w:r>
      <w:r w:rsidRPr="00606835">
        <w:rPr>
          <w:color w:val="000000"/>
        </w:rPr>
        <w:fldChar w:fldCharType="end"/>
      </w:r>
      <w:r>
        <w:rPr>
          <w:color w:val="000000"/>
        </w:rPr>
        <w:t>/2π</w:t>
      </w:r>
      <w:r w:rsidRPr="004E2321">
        <w:rPr>
          <w:color w:val="000000"/>
        </w:rPr>
        <w:t>)[</w:t>
      </w:r>
      <w:r>
        <w:rPr>
          <w:color w:val="000000"/>
        </w:rPr>
        <w:t>{</w:t>
      </w:r>
      <w:r w:rsidRPr="00040187">
        <w:rPr>
          <w:color w:val="000000"/>
        </w:rPr>
        <w:t xml:space="preserve"> </w:t>
      </w:r>
      <w:r>
        <w:rPr>
          <w:color w:val="000000"/>
        </w:rPr>
        <w:t>2 (</w:t>
      </w:r>
      <w:r w:rsidRPr="00AB6390">
        <w:rPr>
          <w:color w:val="000000"/>
        </w:rPr>
        <w:t>z)</w:t>
      </w:r>
      <w:r>
        <w:rPr>
          <w:rStyle w:val="superscript"/>
          <w:color w:val="000000"/>
        </w:rPr>
        <w:t>1/2</w:t>
      </w:r>
      <w:r>
        <w:rPr>
          <w:color w:val="000000"/>
        </w:rPr>
        <w:t>}- {</w:t>
      </w:r>
      <w:r w:rsidRPr="00606835">
        <w:rPr>
          <w:color w:val="000000"/>
        </w:rPr>
        <w:t xml:space="preserve"> ln[</w:t>
      </w:r>
      <w:r>
        <w:rPr>
          <w:color w:val="000000"/>
        </w:rPr>
        <w:t>8</w:t>
      </w:r>
      <w:r w:rsidRPr="00606835">
        <w:rPr>
          <w:color w:val="000000"/>
        </w:rPr>
        <w:t xml:space="preserve">z] </w:t>
      </w:r>
      <w:r>
        <w:rPr>
          <w:color w:val="000000"/>
        </w:rPr>
        <w:t>z</w:t>
      </w:r>
      <w:r>
        <w:rPr>
          <w:rStyle w:val="superscript"/>
        </w:rPr>
        <w:t>+1/2</w:t>
      </w:r>
      <w:r>
        <w:rPr>
          <w:color w:val="000000"/>
        </w:rPr>
        <w:t>}</w:t>
      </w:r>
      <w:r w:rsidRPr="004E2321">
        <w:rPr>
          <w:color w:val="000000"/>
        </w:rPr>
        <w:t>]</w:t>
      </w:r>
    </w:p>
    <w:p w:rsidR="00254899" w:rsidRDefault="00254899" w:rsidP="00CC6F65"/>
    <w:p w:rsidR="00254899" w:rsidRDefault="00254899" w:rsidP="00040187">
      <w:pPr>
        <w:rPr>
          <w:color w:val="000000"/>
        </w:rPr>
      </w:pPr>
      <w:r>
        <w:rPr>
          <w:color w:val="000000"/>
        </w:rPr>
        <w:tab/>
      </w:r>
      <w:r>
        <w:rPr>
          <w:color w:val="000000"/>
        </w:rPr>
        <w:tab/>
      </w:r>
      <w:r w:rsidRPr="004E2321">
        <w:rPr>
          <w:color w:val="000000"/>
        </w:rPr>
        <w:t>= (</w:t>
      </w:r>
      <w:r w:rsidRPr="00606835">
        <w:rPr>
          <w:color w:val="000000"/>
        </w:rPr>
        <w:fldChar w:fldCharType="begin"/>
      </w:r>
      <w:r w:rsidRPr="00606835">
        <w:rPr>
          <w:color w:val="000000"/>
        </w:rPr>
        <w:instrText xml:space="preserve"> EQ \r(2) </w:instrText>
      </w:r>
      <w:r w:rsidRPr="00606835">
        <w:rPr>
          <w:color w:val="000000"/>
        </w:rPr>
        <w:fldChar w:fldCharType="end"/>
      </w:r>
      <w:r>
        <w:rPr>
          <w:color w:val="000000"/>
        </w:rPr>
        <w:t>/2π</w:t>
      </w:r>
      <w:r w:rsidRPr="004E2321">
        <w:rPr>
          <w:color w:val="000000"/>
        </w:rPr>
        <w:t>)</w:t>
      </w:r>
      <w:r>
        <w:rPr>
          <w:color w:val="000000"/>
        </w:rPr>
        <w:t xml:space="preserve"> z</w:t>
      </w:r>
      <w:r>
        <w:rPr>
          <w:rStyle w:val="superscript"/>
        </w:rPr>
        <w:t>1/2</w:t>
      </w:r>
      <w:r w:rsidRPr="004E2321">
        <w:rPr>
          <w:color w:val="000000"/>
        </w:rPr>
        <w:t>[</w:t>
      </w:r>
      <w:r>
        <w:rPr>
          <w:color w:val="000000"/>
        </w:rPr>
        <w:t xml:space="preserve">2- </w:t>
      </w:r>
      <w:r w:rsidRPr="00606835">
        <w:rPr>
          <w:color w:val="000000"/>
        </w:rPr>
        <w:t>ln[</w:t>
      </w:r>
      <w:r>
        <w:rPr>
          <w:color w:val="000000"/>
        </w:rPr>
        <w:t>8</w:t>
      </w:r>
      <w:r w:rsidRPr="00606835">
        <w:rPr>
          <w:color w:val="000000"/>
        </w:rPr>
        <w:t>z]</w:t>
      </w:r>
      <w:r>
        <w:rPr>
          <w:color w:val="000000"/>
        </w:rPr>
        <w:t xml:space="preserve"> </w:t>
      </w:r>
      <w:r w:rsidRPr="004E2321">
        <w:rPr>
          <w:color w:val="000000"/>
        </w:rPr>
        <w:t>]</w:t>
      </w:r>
    </w:p>
    <w:p w:rsidR="00254899" w:rsidRDefault="00254899" w:rsidP="00040187">
      <w:pPr>
        <w:rPr>
          <w:color w:val="000000"/>
        </w:rPr>
      </w:pPr>
    </w:p>
    <w:p w:rsidR="00254899" w:rsidRDefault="00254899" w:rsidP="00471166">
      <w:pPr>
        <w:rPr>
          <w:color w:val="000000"/>
        </w:rPr>
      </w:pPr>
      <w:r>
        <w:rPr>
          <w:color w:val="000000"/>
        </w:rPr>
        <w:tab/>
        <w:t>=&gt;</w:t>
      </w:r>
      <w:r>
        <w:rPr>
          <w:color w:val="000000"/>
        </w:rPr>
        <w:tab/>
        <w:t xml:space="preserve">   </w:t>
      </w:r>
      <w:r w:rsidRPr="004E2321">
        <w:rPr>
          <w:color w:val="000000"/>
        </w:rPr>
        <w:t>P</w:t>
      </w:r>
      <w:r>
        <w:rPr>
          <w:rStyle w:val="subscript"/>
          <w:color w:val="000000"/>
        </w:rPr>
        <w:t>-1/2</w:t>
      </w:r>
      <w:r w:rsidRPr="004E2321">
        <w:rPr>
          <w:color w:val="000000"/>
        </w:rPr>
        <w:t>'(z) =</w:t>
      </w:r>
      <w:r>
        <w:rPr>
          <w:color w:val="000000"/>
        </w:rPr>
        <w:t xml:space="preserve"> </w:t>
      </w:r>
      <w:r w:rsidRPr="004E2321">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Pr>
          <w:color w:val="000000"/>
        </w:rPr>
        <w:t>/2π</w:t>
      </w:r>
      <w:r w:rsidRPr="004E2321">
        <w:rPr>
          <w:color w:val="000000"/>
        </w:rPr>
        <w:t>)</w:t>
      </w:r>
      <w:r>
        <w:rPr>
          <w:color w:val="000000"/>
        </w:rPr>
        <w:t xml:space="preserve"> z</w:t>
      </w:r>
      <w:r>
        <w:rPr>
          <w:rStyle w:val="superscript"/>
        </w:rPr>
        <w:t>-3/2</w:t>
      </w:r>
      <w:r w:rsidRPr="004E2321">
        <w:rPr>
          <w:color w:val="000000"/>
        </w:rPr>
        <w:t>[</w:t>
      </w:r>
      <w:r>
        <w:rPr>
          <w:color w:val="000000"/>
        </w:rPr>
        <w:t xml:space="preserve">2- </w:t>
      </w:r>
      <w:r w:rsidRPr="00606835">
        <w:rPr>
          <w:color w:val="000000"/>
        </w:rPr>
        <w:t>ln[</w:t>
      </w:r>
      <w:r>
        <w:rPr>
          <w:color w:val="000000"/>
        </w:rPr>
        <w:t>8</w:t>
      </w:r>
      <w:r w:rsidRPr="00606835">
        <w:rPr>
          <w:color w:val="000000"/>
        </w:rPr>
        <w:t>z]</w:t>
      </w:r>
      <w:r>
        <w:rPr>
          <w:color w:val="000000"/>
        </w:rPr>
        <w:t xml:space="preserve"> </w:t>
      </w:r>
      <w:r w:rsidRPr="004E2321">
        <w:rPr>
          <w:color w:val="000000"/>
        </w:rPr>
        <w:t>]</w:t>
      </w:r>
    </w:p>
    <w:p w:rsidR="00254899" w:rsidRDefault="00254899" w:rsidP="00040187">
      <w:pPr>
        <w:rPr>
          <w:color w:val="000000"/>
        </w:rPr>
      </w:pPr>
    </w:p>
    <w:p w:rsidR="00254899" w:rsidRDefault="00254899" w:rsidP="00040187">
      <w:pPr>
        <w:rPr>
          <w:color w:val="000000"/>
        </w:rPr>
      </w:pPr>
    </w:p>
    <w:p w:rsidR="00254899" w:rsidRPr="00471166" w:rsidRDefault="00254899" w:rsidP="00040187">
      <w:r>
        <w:rPr>
          <w:color w:val="000000"/>
        </w:rPr>
        <w:t>So here is what our n=0 term looks like  (set z = z</w:t>
      </w:r>
      <w:r>
        <w:rPr>
          <w:rStyle w:val="subscript"/>
        </w:rPr>
        <w:t>0</w:t>
      </w:r>
      <w:r>
        <w:t>)</w:t>
      </w:r>
    </w:p>
    <w:p w:rsidR="00254899" w:rsidRDefault="00254899" w:rsidP="00040187">
      <w:pPr>
        <w:rPr>
          <w:color w:val="000000"/>
        </w:rPr>
      </w:pPr>
    </w:p>
    <w:p w:rsidR="00254899" w:rsidRDefault="00254899" w:rsidP="00040187">
      <w:r>
        <w:rPr>
          <w:color w:val="000000"/>
        </w:rPr>
        <w:tab/>
      </w:r>
      <w:r>
        <w:t>(</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(z</w:t>
      </w:r>
      <w:r>
        <w:rPr>
          <w:rStyle w:val="subscript"/>
        </w:rPr>
        <w:t>0</w:t>
      </w:r>
      <w:r>
        <w:t>) [Q</w:t>
      </w:r>
      <w:r>
        <w:rPr>
          <w:rStyle w:val="subscript"/>
        </w:rPr>
        <w:t>n-1/2</w:t>
      </w:r>
      <w:r>
        <w:t>(z</w:t>
      </w:r>
      <w:r>
        <w:rPr>
          <w:rStyle w:val="subscript"/>
        </w:rPr>
        <w:t>0</w:t>
      </w:r>
      <w:r>
        <w:t>)/</w:t>
      </w:r>
      <w:r w:rsidRPr="00985EB0">
        <w:t xml:space="preserve"> </w:t>
      </w:r>
      <w:r>
        <w:t>P</w:t>
      </w:r>
      <w:r>
        <w:rPr>
          <w:rStyle w:val="subscript"/>
        </w:rPr>
        <w:t>n-1/2</w:t>
      </w:r>
      <w:r>
        <w:t>(z</w:t>
      </w:r>
      <w:r>
        <w:rPr>
          <w:rStyle w:val="subscript"/>
        </w:rPr>
        <w:t>0</w:t>
      </w:r>
      <w:r>
        <w:t>)]cos(nu)</w:t>
      </w:r>
    </w:p>
    <w:p w:rsidR="00254899" w:rsidRDefault="00254899" w:rsidP="00040187"/>
    <w:p w:rsidR="00254899" w:rsidRDefault="00254899" w:rsidP="00040187">
      <w:pPr>
        <w:rPr>
          <w:color w:val="000000"/>
        </w:rPr>
      </w:pPr>
      <w:r>
        <w:tab/>
        <w:t>= (</w:t>
      </w:r>
      <w:r>
        <w:fldChar w:fldCharType="begin"/>
      </w:r>
      <w:r>
        <w:instrText xml:space="preserve"> EQ \r(2) </w:instrText>
      </w:r>
      <w:r>
        <w:fldChar w:fldCharType="end"/>
      </w:r>
      <w:r>
        <w:t>/π) z</w:t>
      </w:r>
      <w:r>
        <w:rPr>
          <w:rStyle w:val="superscript"/>
        </w:rPr>
        <w:t xml:space="preserve">3/2 </w:t>
      </w:r>
      <w:r>
        <w:t>ε</w:t>
      </w:r>
      <w:r>
        <w:rPr>
          <w:rStyle w:val="subscript"/>
        </w:rPr>
        <w:t>0</w:t>
      </w:r>
      <w:r>
        <w:t xml:space="preserve"> </w:t>
      </w:r>
      <w:r w:rsidRPr="004E2321">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Pr>
          <w:color w:val="000000"/>
        </w:rPr>
        <w:t>/2π</w:t>
      </w:r>
      <w:r w:rsidRPr="004E2321">
        <w:rPr>
          <w:color w:val="000000"/>
        </w:rPr>
        <w:t>)</w:t>
      </w:r>
      <w:r>
        <w:rPr>
          <w:color w:val="000000"/>
        </w:rPr>
        <w:t xml:space="preserve"> z</w:t>
      </w:r>
      <w:r>
        <w:rPr>
          <w:rStyle w:val="superscript"/>
        </w:rPr>
        <w:t>-3/2</w:t>
      </w:r>
      <w:r w:rsidRPr="004E2321">
        <w:rPr>
          <w:color w:val="000000"/>
        </w:rPr>
        <w:t>[</w:t>
      </w:r>
      <w:r>
        <w:rPr>
          <w:color w:val="000000"/>
        </w:rPr>
        <w:t xml:space="preserve">2- </w:t>
      </w:r>
      <w:r w:rsidRPr="00606835">
        <w:rPr>
          <w:color w:val="000000"/>
        </w:rPr>
        <w:t>ln[</w:t>
      </w:r>
      <w:r>
        <w:rPr>
          <w:color w:val="000000"/>
        </w:rPr>
        <w:t>8</w:t>
      </w:r>
      <w:r w:rsidRPr="00606835">
        <w:rPr>
          <w:color w:val="000000"/>
        </w:rPr>
        <w:t>z]</w:t>
      </w:r>
      <w:r>
        <w:rPr>
          <w:color w:val="000000"/>
        </w:rPr>
        <w:t xml:space="preserve"> </w:t>
      </w:r>
      <w:r w:rsidRPr="004E2321">
        <w:rPr>
          <w:color w:val="000000"/>
        </w:rPr>
        <w:t>]</w:t>
      </w:r>
      <w:r>
        <w:rPr>
          <w:color w:val="000000"/>
        </w:rPr>
        <w:t xml:space="preserve"> [</w:t>
      </w:r>
      <w:r>
        <w:t>(π</w:t>
      </w:r>
      <w:r>
        <w:rPr>
          <w:rStyle w:val="superscript"/>
        </w:rPr>
        <w:t>2</w:t>
      </w:r>
      <w:r>
        <w:t xml:space="preserve">/2) (1 / </w:t>
      </w:r>
      <w:r w:rsidRPr="00606835">
        <w:rPr>
          <w:color w:val="000000"/>
        </w:rPr>
        <w:t>ln[</w:t>
      </w:r>
      <w:r>
        <w:rPr>
          <w:color w:val="000000"/>
        </w:rPr>
        <w:t>8</w:t>
      </w:r>
      <w:r w:rsidRPr="00606835">
        <w:rPr>
          <w:color w:val="000000"/>
        </w:rPr>
        <w:t xml:space="preserve">z] </w:t>
      </w:r>
      <w:r>
        <w:t>)</w:t>
      </w:r>
      <w:r>
        <w:rPr>
          <w:color w:val="000000"/>
        </w:rPr>
        <w:t>]  cos(0)</w:t>
      </w:r>
    </w:p>
    <w:p w:rsidR="00254899" w:rsidRDefault="00254899" w:rsidP="00040187">
      <w:pPr>
        <w:rPr>
          <w:color w:val="000000"/>
        </w:rPr>
      </w:pPr>
    </w:p>
    <w:p w:rsidR="00254899" w:rsidRDefault="00254899" w:rsidP="00A520A9">
      <w:pPr>
        <w:rPr>
          <w:color w:val="000000"/>
        </w:rPr>
      </w:pPr>
      <w:r>
        <w:tab/>
        <w:t>= (</w:t>
      </w:r>
      <w:r>
        <w:fldChar w:fldCharType="begin"/>
      </w:r>
      <w:r>
        <w:instrText xml:space="preserve"> EQ \r(2) </w:instrText>
      </w:r>
      <w:r>
        <w:fldChar w:fldCharType="end"/>
      </w:r>
      <w:r>
        <w:t xml:space="preserve">/π) </w:t>
      </w:r>
      <w:r w:rsidRPr="004E2321">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Pr>
          <w:color w:val="000000"/>
        </w:rPr>
        <w:t>/2π</w:t>
      </w:r>
      <w:r w:rsidRPr="004E2321">
        <w:rPr>
          <w:color w:val="000000"/>
        </w:rPr>
        <w:t>)</w:t>
      </w:r>
      <w:r w:rsidRPr="00A520A9">
        <w:t xml:space="preserve"> </w:t>
      </w:r>
      <w:r>
        <w:t>(π</w:t>
      </w:r>
      <w:r>
        <w:rPr>
          <w:rStyle w:val="superscript"/>
        </w:rPr>
        <w:t>2</w:t>
      </w:r>
      <w:r>
        <w:t>/2)</w:t>
      </w:r>
      <w:r w:rsidRPr="004E2321">
        <w:rPr>
          <w:color w:val="000000"/>
        </w:rPr>
        <w:t xml:space="preserve"> [</w:t>
      </w:r>
      <w:r>
        <w:rPr>
          <w:color w:val="000000"/>
        </w:rPr>
        <w:t xml:space="preserve">2- </w:t>
      </w:r>
      <w:r w:rsidRPr="00606835">
        <w:rPr>
          <w:color w:val="000000"/>
        </w:rPr>
        <w:t>ln[</w:t>
      </w:r>
      <w:r>
        <w:rPr>
          <w:color w:val="000000"/>
        </w:rPr>
        <w:t>8</w:t>
      </w:r>
      <w:r w:rsidRPr="00606835">
        <w:rPr>
          <w:color w:val="000000"/>
        </w:rPr>
        <w:t>z]</w:t>
      </w:r>
      <w:r>
        <w:rPr>
          <w:color w:val="000000"/>
        </w:rPr>
        <w:t xml:space="preserve"> </w:t>
      </w:r>
      <w:r w:rsidRPr="004E2321">
        <w:rPr>
          <w:color w:val="000000"/>
        </w:rPr>
        <w:t>]</w:t>
      </w:r>
      <w:r>
        <w:rPr>
          <w:color w:val="000000"/>
        </w:rPr>
        <w:t xml:space="preserve"> [</w:t>
      </w:r>
      <w:r>
        <w:t xml:space="preserve">(1 / </w:t>
      </w:r>
      <w:r w:rsidRPr="00606835">
        <w:rPr>
          <w:color w:val="000000"/>
        </w:rPr>
        <w:t>ln[</w:t>
      </w:r>
      <w:r>
        <w:rPr>
          <w:color w:val="000000"/>
        </w:rPr>
        <w:t>8</w:t>
      </w:r>
      <w:r w:rsidRPr="00606835">
        <w:rPr>
          <w:color w:val="000000"/>
        </w:rPr>
        <w:t xml:space="preserve">z] </w:t>
      </w:r>
      <w:r>
        <w:t>)</w:t>
      </w:r>
      <w:r>
        <w:rPr>
          <w:color w:val="000000"/>
        </w:rPr>
        <w:t xml:space="preserve">] </w:t>
      </w:r>
    </w:p>
    <w:p w:rsidR="00254899" w:rsidRPr="00471166" w:rsidRDefault="00254899" w:rsidP="00040187"/>
    <w:p w:rsidR="00254899" w:rsidRDefault="00254899" w:rsidP="00A520A9">
      <w:pPr>
        <w:rPr>
          <w:color w:val="000000"/>
        </w:rPr>
      </w:pPr>
      <w:r>
        <w:tab/>
        <w:t xml:space="preserve">= (2) </w:t>
      </w:r>
      <w:r w:rsidRPr="004E2321">
        <w:rPr>
          <w:color w:val="000000"/>
        </w:rPr>
        <w:t>(</w:t>
      </w:r>
      <w:r>
        <w:rPr>
          <w:color w:val="000000"/>
        </w:rPr>
        <w:t>1/2</w:t>
      </w:r>
      <w:r w:rsidRPr="004E2321">
        <w:rPr>
          <w:color w:val="000000"/>
        </w:rPr>
        <w:t>)</w:t>
      </w:r>
      <w:r w:rsidRPr="00A520A9">
        <w:t xml:space="preserve"> </w:t>
      </w:r>
      <w:r>
        <w:t>(1/2)</w:t>
      </w:r>
      <w:r w:rsidRPr="004E2321">
        <w:rPr>
          <w:color w:val="000000"/>
        </w:rPr>
        <w:t xml:space="preserve"> [</w:t>
      </w:r>
      <w:r>
        <w:rPr>
          <w:color w:val="000000"/>
        </w:rPr>
        <w:t xml:space="preserve">2- </w:t>
      </w:r>
      <w:r w:rsidRPr="00606835">
        <w:rPr>
          <w:color w:val="000000"/>
        </w:rPr>
        <w:t>ln[</w:t>
      </w:r>
      <w:r>
        <w:rPr>
          <w:color w:val="000000"/>
        </w:rPr>
        <w:t>8</w:t>
      </w:r>
      <w:r w:rsidRPr="00606835">
        <w:rPr>
          <w:color w:val="000000"/>
        </w:rPr>
        <w:t>z]</w:t>
      </w:r>
      <w:r>
        <w:rPr>
          <w:color w:val="000000"/>
        </w:rPr>
        <w:t xml:space="preserve"> </w:t>
      </w:r>
      <w:r w:rsidRPr="004E2321">
        <w:rPr>
          <w:color w:val="000000"/>
        </w:rPr>
        <w:t>]</w:t>
      </w:r>
      <w:r>
        <w:rPr>
          <w:color w:val="000000"/>
        </w:rPr>
        <w:t xml:space="preserve"> [</w:t>
      </w:r>
      <w:r>
        <w:t xml:space="preserve">(1 / </w:t>
      </w:r>
      <w:r w:rsidRPr="00606835">
        <w:rPr>
          <w:color w:val="000000"/>
        </w:rPr>
        <w:t>ln[</w:t>
      </w:r>
      <w:r>
        <w:rPr>
          <w:color w:val="000000"/>
        </w:rPr>
        <w:t>8</w:t>
      </w:r>
      <w:r w:rsidRPr="00606835">
        <w:rPr>
          <w:color w:val="000000"/>
        </w:rPr>
        <w:t xml:space="preserve">z] </w:t>
      </w:r>
      <w:r>
        <w:t>)</w:t>
      </w:r>
      <w:r>
        <w:rPr>
          <w:color w:val="000000"/>
        </w:rPr>
        <w:t xml:space="preserve">] </w:t>
      </w:r>
    </w:p>
    <w:p w:rsidR="00254899" w:rsidRDefault="00254899" w:rsidP="00040187">
      <w:pPr>
        <w:rPr>
          <w:color w:val="000000"/>
        </w:rPr>
      </w:pPr>
    </w:p>
    <w:p w:rsidR="00254899" w:rsidRDefault="00254899" w:rsidP="00A520A9">
      <w:pPr>
        <w:rPr>
          <w:color w:val="000000"/>
        </w:rPr>
      </w:pPr>
      <w:r>
        <w:tab/>
        <w:t xml:space="preserve">= </w:t>
      </w:r>
      <w:r w:rsidRPr="00A520A9">
        <w:t xml:space="preserve"> </w:t>
      </w:r>
      <w:r>
        <w:t>(1/2)</w:t>
      </w:r>
      <w:r w:rsidRPr="004E2321">
        <w:rPr>
          <w:color w:val="000000"/>
        </w:rPr>
        <w:t xml:space="preserve"> [</w:t>
      </w:r>
      <w:r>
        <w:rPr>
          <w:color w:val="000000"/>
        </w:rPr>
        <w:t xml:space="preserve">2- </w:t>
      </w:r>
      <w:r w:rsidRPr="00606835">
        <w:rPr>
          <w:color w:val="000000"/>
        </w:rPr>
        <w:t>ln[</w:t>
      </w:r>
      <w:r>
        <w:rPr>
          <w:color w:val="000000"/>
        </w:rPr>
        <w:t>8</w:t>
      </w:r>
      <w:r w:rsidRPr="00606835">
        <w:rPr>
          <w:color w:val="000000"/>
        </w:rPr>
        <w:t>z]</w:t>
      </w:r>
      <w:r>
        <w:rPr>
          <w:color w:val="000000"/>
        </w:rPr>
        <w:t xml:space="preserve"> </w:t>
      </w:r>
      <w:r w:rsidRPr="004E2321">
        <w:rPr>
          <w:color w:val="000000"/>
        </w:rPr>
        <w:t>]</w:t>
      </w:r>
      <w:r>
        <w:rPr>
          <w:color w:val="000000"/>
        </w:rPr>
        <w:t xml:space="preserve"> [</w:t>
      </w:r>
      <w:r>
        <w:t xml:space="preserve">(1 / </w:t>
      </w:r>
      <w:r w:rsidRPr="00606835">
        <w:rPr>
          <w:color w:val="000000"/>
        </w:rPr>
        <w:t>ln[</w:t>
      </w:r>
      <w:r>
        <w:rPr>
          <w:color w:val="000000"/>
        </w:rPr>
        <w:t>8</w:t>
      </w:r>
      <w:r w:rsidRPr="00606835">
        <w:rPr>
          <w:color w:val="000000"/>
        </w:rPr>
        <w:t xml:space="preserve">z] </w:t>
      </w:r>
      <w:r>
        <w:t>)</w:t>
      </w:r>
      <w:r>
        <w:rPr>
          <w:color w:val="000000"/>
        </w:rPr>
        <w:t xml:space="preserve">]  </w:t>
      </w:r>
    </w:p>
    <w:p w:rsidR="00254899" w:rsidRDefault="00254899" w:rsidP="00A520A9">
      <w:pPr>
        <w:rPr>
          <w:color w:val="000000"/>
        </w:rPr>
      </w:pPr>
    </w:p>
    <w:p w:rsidR="00254899" w:rsidRDefault="00254899" w:rsidP="00A520A9">
      <w:pPr>
        <w:rPr>
          <w:color w:val="000000"/>
        </w:rPr>
      </w:pPr>
      <w:r>
        <w:rPr>
          <w:color w:val="000000"/>
        </w:rPr>
        <w:t>Then from this first term only, in our thin wire limit, we have</w:t>
      </w:r>
    </w:p>
    <w:p w:rsidR="00254899" w:rsidRDefault="00254899" w:rsidP="00A520A9">
      <w:pPr>
        <w:rPr>
          <w:color w:val="000000"/>
        </w:rPr>
      </w:pPr>
    </w:p>
    <w:p w:rsidR="00254899" w:rsidRPr="00B35542" w:rsidRDefault="00254899" w:rsidP="00A520A9">
      <w:r>
        <w:tab/>
      </w:r>
      <w:r w:rsidRPr="00547E47">
        <w:rPr>
          <w:color w:val="000000"/>
        </w:rPr>
        <w:t>σ</w:t>
      </w:r>
      <w:r>
        <w:rPr>
          <w:color w:val="000000"/>
        </w:rPr>
        <w:t>(u)</w:t>
      </w:r>
      <w:r w:rsidRPr="00547E47">
        <w:rPr>
          <w:color w:val="000000"/>
        </w:rPr>
        <w:t xml:space="preserve"> =</w:t>
      </w:r>
      <w:r>
        <w:t xml:space="preserve">    (V</w:t>
      </w:r>
      <w:r>
        <w:rPr>
          <w:rStyle w:val="subscript"/>
        </w:rPr>
        <w:t>0</w:t>
      </w:r>
      <w:r>
        <w:t xml:space="preserve"> /4π R) *</w:t>
      </w:r>
    </w:p>
    <w:p w:rsidR="00254899" w:rsidRDefault="00254899" w:rsidP="00A520A9">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(z</w:t>
      </w:r>
      <w:r>
        <w:rPr>
          <w:rStyle w:val="subscript"/>
        </w:rPr>
        <w:t>0</w:t>
      </w:r>
      <w:r>
        <w:t>) [Q</w:t>
      </w:r>
      <w:r>
        <w:rPr>
          <w:rStyle w:val="subscript"/>
        </w:rPr>
        <w:t>n-1/2</w:t>
      </w:r>
      <w:r>
        <w:t>(z</w:t>
      </w:r>
      <w:r>
        <w:rPr>
          <w:rStyle w:val="subscript"/>
        </w:rPr>
        <w:t>0</w:t>
      </w:r>
      <w:r>
        <w:t>)/</w:t>
      </w:r>
      <w:r w:rsidRPr="00985EB0">
        <w:t xml:space="preserve"> </w:t>
      </w:r>
      <w:r>
        <w:t>P</w:t>
      </w:r>
      <w:r>
        <w:rPr>
          <w:rStyle w:val="subscript"/>
        </w:rPr>
        <w:t>n-1/2</w:t>
      </w:r>
      <w:r>
        <w:t>(z</w:t>
      </w:r>
      <w:r>
        <w:rPr>
          <w:rStyle w:val="subscript"/>
        </w:rPr>
        <w:t>0</w:t>
      </w:r>
      <w:r>
        <w:t>)]cos(nu) + (1/2)}</w:t>
      </w:r>
    </w:p>
    <w:p w:rsidR="00254899" w:rsidRDefault="00254899" w:rsidP="00A520A9"/>
    <w:p w:rsidR="00254899" w:rsidRPr="005354BC" w:rsidRDefault="00254899" w:rsidP="00A520A9">
      <w:r>
        <w:tab/>
        <w:t>≈  (V</w:t>
      </w:r>
      <w:r>
        <w:rPr>
          <w:rStyle w:val="subscript"/>
        </w:rPr>
        <w:t>0</w:t>
      </w:r>
      <w:r>
        <w:t xml:space="preserve"> /4π R)  {  </w:t>
      </w:r>
      <w:r w:rsidRPr="00A520A9">
        <w:t xml:space="preserve"> </w:t>
      </w:r>
      <w:r>
        <w:t>(1/2)</w:t>
      </w:r>
      <w:r w:rsidRPr="004E2321">
        <w:rPr>
          <w:color w:val="000000"/>
        </w:rPr>
        <w:t xml:space="preserve"> [</w:t>
      </w:r>
      <w:r>
        <w:rPr>
          <w:color w:val="000000"/>
        </w:rPr>
        <w:t xml:space="preserve">2- </w:t>
      </w:r>
      <w:r w:rsidRPr="00606835">
        <w:rPr>
          <w:color w:val="000000"/>
        </w:rPr>
        <w:t>ln[</w:t>
      </w:r>
      <w:r>
        <w:rPr>
          <w:color w:val="000000"/>
        </w:rPr>
        <w:t>8</w:t>
      </w:r>
      <w:r w:rsidRPr="00606835">
        <w:rPr>
          <w:color w:val="000000"/>
        </w:rPr>
        <w:t>z</w:t>
      </w:r>
      <w:r>
        <w:rPr>
          <w:rStyle w:val="subscript"/>
        </w:rPr>
        <w:t>0</w:t>
      </w:r>
      <w:r w:rsidRPr="00606835">
        <w:rPr>
          <w:color w:val="000000"/>
        </w:rPr>
        <w:t>]</w:t>
      </w:r>
      <w:r>
        <w:rPr>
          <w:color w:val="000000"/>
        </w:rPr>
        <w:t xml:space="preserve"> </w:t>
      </w:r>
      <w:r w:rsidRPr="004E2321">
        <w:rPr>
          <w:color w:val="000000"/>
        </w:rPr>
        <w:t>]</w:t>
      </w:r>
      <w:r>
        <w:rPr>
          <w:color w:val="000000"/>
        </w:rPr>
        <w:t xml:space="preserve"> [</w:t>
      </w:r>
      <w:r>
        <w:t xml:space="preserve">(1 / </w:t>
      </w:r>
      <w:r w:rsidRPr="00606835">
        <w:rPr>
          <w:color w:val="000000"/>
        </w:rPr>
        <w:t>ln[</w:t>
      </w:r>
      <w:r>
        <w:rPr>
          <w:color w:val="000000"/>
        </w:rPr>
        <w:t>8</w:t>
      </w:r>
      <w:r w:rsidRPr="00606835">
        <w:rPr>
          <w:color w:val="000000"/>
        </w:rPr>
        <w:t>z</w:t>
      </w:r>
      <w:r>
        <w:rPr>
          <w:rStyle w:val="subscript"/>
        </w:rPr>
        <w:t>0</w:t>
      </w:r>
      <w:r w:rsidRPr="00606835">
        <w:rPr>
          <w:color w:val="000000"/>
        </w:rPr>
        <w:t xml:space="preserve">] </w:t>
      </w:r>
      <w:r>
        <w:t>)</w:t>
      </w:r>
      <w:r>
        <w:rPr>
          <w:color w:val="000000"/>
        </w:rPr>
        <w:t xml:space="preserve">]  </w:t>
      </w:r>
      <w:r>
        <w:t xml:space="preserve">  +  (1/2)   }</w:t>
      </w:r>
      <w:r>
        <w:tab/>
      </w:r>
      <w:r>
        <w:tab/>
        <w:t>z = ρ</w:t>
      </w:r>
      <w:r>
        <w:rPr>
          <w:rStyle w:val="subscript"/>
        </w:rPr>
        <w:t>c</w:t>
      </w:r>
      <w:r>
        <w:t>/R</w:t>
      </w:r>
    </w:p>
    <w:p w:rsidR="00254899" w:rsidRDefault="00254899" w:rsidP="00A520A9"/>
    <w:p w:rsidR="00254899" w:rsidRPr="005354BC" w:rsidRDefault="00254899" w:rsidP="00D03E61">
      <w:r>
        <w:tab/>
        <w:t>≈  (V</w:t>
      </w:r>
      <w:r>
        <w:rPr>
          <w:rStyle w:val="subscript"/>
        </w:rPr>
        <w:t>0</w:t>
      </w:r>
      <w:r>
        <w:t xml:space="preserve"> /4πρ</w:t>
      </w:r>
      <w:r>
        <w:rPr>
          <w:rStyle w:val="subscript"/>
        </w:rPr>
        <w:t>c</w:t>
      </w:r>
      <w:r>
        <w:t>) z</w:t>
      </w:r>
      <w:r>
        <w:rPr>
          <w:rStyle w:val="subscript"/>
        </w:rPr>
        <w:t>0</w:t>
      </w:r>
      <w:r>
        <w:t xml:space="preserve">  {  </w:t>
      </w:r>
      <w:r w:rsidRPr="00A520A9">
        <w:t xml:space="preserve"> </w:t>
      </w:r>
      <w:r>
        <w:t>(1/2)</w:t>
      </w:r>
      <w:r w:rsidRPr="004E2321">
        <w:rPr>
          <w:color w:val="000000"/>
        </w:rPr>
        <w:t xml:space="preserve"> [</w:t>
      </w:r>
      <w:r>
        <w:rPr>
          <w:color w:val="000000"/>
        </w:rPr>
        <w:t xml:space="preserve">2- </w:t>
      </w:r>
      <w:r w:rsidRPr="00606835">
        <w:rPr>
          <w:color w:val="000000"/>
        </w:rPr>
        <w:t>ln[</w:t>
      </w:r>
      <w:r>
        <w:rPr>
          <w:color w:val="000000"/>
        </w:rPr>
        <w:t>8</w:t>
      </w:r>
      <w:r w:rsidRPr="00606835">
        <w:rPr>
          <w:color w:val="000000"/>
        </w:rPr>
        <w:t>z</w:t>
      </w:r>
      <w:r>
        <w:rPr>
          <w:rStyle w:val="subscript"/>
        </w:rPr>
        <w:t>0</w:t>
      </w:r>
      <w:r w:rsidRPr="00606835">
        <w:rPr>
          <w:color w:val="000000"/>
        </w:rPr>
        <w:t>]</w:t>
      </w:r>
      <w:r>
        <w:rPr>
          <w:color w:val="000000"/>
        </w:rPr>
        <w:t xml:space="preserve"> </w:t>
      </w:r>
      <w:r w:rsidRPr="004E2321">
        <w:rPr>
          <w:color w:val="000000"/>
        </w:rPr>
        <w:t>]</w:t>
      </w:r>
      <w:r>
        <w:rPr>
          <w:color w:val="000000"/>
        </w:rPr>
        <w:t xml:space="preserve"> [</w:t>
      </w:r>
      <w:r>
        <w:t xml:space="preserve">(1 / </w:t>
      </w:r>
      <w:r w:rsidRPr="00606835">
        <w:rPr>
          <w:color w:val="000000"/>
        </w:rPr>
        <w:t>ln[</w:t>
      </w:r>
      <w:r>
        <w:rPr>
          <w:color w:val="000000"/>
        </w:rPr>
        <w:t>8</w:t>
      </w:r>
      <w:r w:rsidRPr="00606835">
        <w:rPr>
          <w:color w:val="000000"/>
        </w:rPr>
        <w:t>z</w:t>
      </w:r>
      <w:r>
        <w:rPr>
          <w:rStyle w:val="subscript"/>
        </w:rPr>
        <w:t>0</w:t>
      </w:r>
      <w:r w:rsidRPr="00606835">
        <w:rPr>
          <w:color w:val="000000"/>
        </w:rPr>
        <w:t xml:space="preserve">] </w:t>
      </w:r>
      <w:r>
        <w:t>)</w:t>
      </w:r>
      <w:r>
        <w:rPr>
          <w:color w:val="000000"/>
        </w:rPr>
        <w:t xml:space="preserve">]  </w:t>
      </w:r>
      <w:r>
        <w:t xml:space="preserve">  +  (1/2)   }</w:t>
      </w:r>
      <w:r>
        <w:tab/>
      </w:r>
      <w:r>
        <w:tab/>
        <w:t>z = ρ</w:t>
      </w:r>
      <w:r>
        <w:rPr>
          <w:rStyle w:val="subscript"/>
        </w:rPr>
        <w:t>c</w:t>
      </w:r>
      <w:r>
        <w:t>/R</w:t>
      </w:r>
    </w:p>
    <w:p w:rsidR="00254899" w:rsidRDefault="00254899" w:rsidP="00A520A9"/>
    <w:p w:rsidR="00254899" w:rsidRPr="005354BC" w:rsidRDefault="00254899" w:rsidP="00E24A11">
      <w:r>
        <w:tab/>
        <w:t>≈  (V</w:t>
      </w:r>
      <w:r>
        <w:rPr>
          <w:rStyle w:val="subscript"/>
        </w:rPr>
        <w:t>0</w:t>
      </w:r>
      <w:r>
        <w:t xml:space="preserve"> /8πρ</w:t>
      </w:r>
      <w:r>
        <w:rPr>
          <w:rStyle w:val="subscript"/>
        </w:rPr>
        <w:t>c</w:t>
      </w:r>
      <w:r>
        <w:t>) z</w:t>
      </w:r>
      <w:r>
        <w:rPr>
          <w:rStyle w:val="subscript"/>
        </w:rPr>
        <w:t>0</w:t>
      </w:r>
      <w:r>
        <w:t xml:space="preserve">  {  </w:t>
      </w:r>
      <w:r w:rsidRPr="00A520A9">
        <w:t xml:space="preserve"> </w:t>
      </w:r>
      <w:r w:rsidRPr="004E2321">
        <w:rPr>
          <w:color w:val="000000"/>
        </w:rPr>
        <w:t xml:space="preserve"> [</w:t>
      </w:r>
      <w:r>
        <w:rPr>
          <w:color w:val="000000"/>
        </w:rPr>
        <w:t xml:space="preserve">2- </w:t>
      </w:r>
      <w:r w:rsidRPr="00606835">
        <w:rPr>
          <w:color w:val="000000"/>
        </w:rPr>
        <w:t>ln[</w:t>
      </w:r>
      <w:r>
        <w:rPr>
          <w:color w:val="000000"/>
        </w:rPr>
        <w:t>8</w:t>
      </w:r>
      <w:r w:rsidRPr="00606835">
        <w:rPr>
          <w:color w:val="000000"/>
        </w:rPr>
        <w:t>z</w:t>
      </w:r>
      <w:r>
        <w:rPr>
          <w:rStyle w:val="subscript"/>
        </w:rPr>
        <w:t>0</w:t>
      </w:r>
      <w:r w:rsidRPr="00606835">
        <w:rPr>
          <w:color w:val="000000"/>
        </w:rPr>
        <w:t>]</w:t>
      </w:r>
      <w:r>
        <w:rPr>
          <w:color w:val="000000"/>
        </w:rPr>
        <w:t xml:space="preserve"> </w:t>
      </w:r>
      <w:r w:rsidRPr="004E2321">
        <w:rPr>
          <w:color w:val="000000"/>
        </w:rPr>
        <w:t>]</w:t>
      </w:r>
      <w:r>
        <w:rPr>
          <w:color w:val="000000"/>
        </w:rPr>
        <w:t xml:space="preserve"> [</w:t>
      </w:r>
      <w:r>
        <w:t xml:space="preserve">(1 / </w:t>
      </w:r>
      <w:r w:rsidRPr="00606835">
        <w:rPr>
          <w:color w:val="000000"/>
        </w:rPr>
        <w:t>ln[</w:t>
      </w:r>
      <w:r>
        <w:rPr>
          <w:color w:val="000000"/>
        </w:rPr>
        <w:t>8</w:t>
      </w:r>
      <w:r w:rsidRPr="00606835">
        <w:rPr>
          <w:color w:val="000000"/>
        </w:rPr>
        <w:t>z</w:t>
      </w:r>
      <w:r>
        <w:rPr>
          <w:rStyle w:val="subscript"/>
        </w:rPr>
        <w:t>0</w:t>
      </w:r>
      <w:r w:rsidRPr="00606835">
        <w:rPr>
          <w:color w:val="000000"/>
        </w:rPr>
        <w:t xml:space="preserve">] </w:t>
      </w:r>
      <w:r>
        <w:t>)</w:t>
      </w:r>
      <w:r>
        <w:rPr>
          <w:color w:val="000000"/>
        </w:rPr>
        <w:t xml:space="preserve">]  </w:t>
      </w:r>
      <w:r>
        <w:t xml:space="preserve">  + 1 }</w:t>
      </w:r>
      <w:r>
        <w:tab/>
      </w:r>
    </w:p>
    <w:p w:rsidR="00254899" w:rsidRPr="00A520A9" w:rsidRDefault="00254899" w:rsidP="00A520A9"/>
    <w:p w:rsidR="00254899" w:rsidRDefault="00254899" w:rsidP="00E24A11">
      <w:r>
        <w:tab/>
        <w:t>≈  (V</w:t>
      </w:r>
      <w:r>
        <w:rPr>
          <w:rStyle w:val="subscript"/>
        </w:rPr>
        <w:t>0</w:t>
      </w:r>
      <w:r>
        <w:t xml:space="preserve"> /8πρ</w:t>
      </w:r>
      <w:r>
        <w:rPr>
          <w:rStyle w:val="subscript"/>
        </w:rPr>
        <w:t>c</w:t>
      </w:r>
      <w:r>
        <w:t>) z</w:t>
      </w:r>
      <w:r>
        <w:rPr>
          <w:rStyle w:val="subscript"/>
        </w:rPr>
        <w:t>0</w:t>
      </w:r>
      <w:r>
        <w:t xml:space="preserve">  {  </w:t>
      </w:r>
      <w:r w:rsidRPr="00A520A9">
        <w:t xml:space="preserve"> </w:t>
      </w:r>
      <w:r w:rsidRPr="004E2321">
        <w:rPr>
          <w:color w:val="000000"/>
        </w:rPr>
        <w:t xml:space="preserve"> </w:t>
      </w:r>
      <w:r>
        <w:rPr>
          <w:color w:val="000000"/>
        </w:rPr>
        <w:t>2/ln(8z</w:t>
      </w:r>
      <w:r>
        <w:rPr>
          <w:rStyle w:val="subscript"/>
        </w:rPr>
        <w:t>0</w:t>
      </w:r>
      <w:r>
        <w:t xml:space="preserve">) </w:t>
      </w:r>
      <w:r>
        <w:rPr>
          <w:color w:val="000000"/>
        </w:rPr>
        <w:t>-1</w:t>
      </w:r>
      <w:r>
        <w:t xml:space="preserve"> + 1 }</w:t>
      </w:r>
    </w:p>
    <w:p w:rsidR="00254899" w:rsidRDefault="00254899" w:rsidP="00E24A11"/>
    <w:p w:rsidR="00254899" w:rsidRDefault="00254899" w:rsidP="00E24A11">
      <w:r>
        <w:tab/>
        <w:t>≈ (V</w:t>
      </w:r>
      <w:r>
        <w:rPr>
          <w:rStyle w:val="subscript"/>
        </w:rPr>
        <w:t>0</w:t>
      </w:r>
      <w:r>
        <w:t xml:space="preserve"> /4πρ</w:t>
      </w:r>
      <w:r>
        <w:rPr>
          <w:rStyle w:val="subscript"/>
        </w:rPr>
        <w:t>c</w:t>
      </w:r>
      <w:r>
        <w:t>) z</w:t>
      </w:r>
      <w:r>
        <w:rPr>
          <w:rStyle w:val="subscript"/>
        </w:rPr>
        <w:t xml:space="preserve">0 </w:t>
      </w:r>
      <w:r>
        <w:t xml:space="preserve">/  </w:t>
      </w:r>
      <w:r>
        <w:rPr>
          <w:color w:val="000000"/>
        </w:rPr>
        <w:t>ln(8z</w:t>
      </w:r>
      <w:r>
        <w:rPr>
          <w:rStyle w:val="subscript"/>
        </w:rPr>
        <w:t>0</w:t>
      </w:r>
      <w:r>
        <w:t>)</w:t>
      </w:r>
    </w:p>
    <w:p w:rsidR="00254899" w:rsidRDefault="00254899" w:rsidP="00E24A11"/>
    <w:p w:rsidR="00254899" w:rsidRDefault="00254899" w:rsidP="00791719">
      <w:r>
        <w:tab/>
        <w:t>≈  (V</w:t>
      </w:r>
      <w:r>
        <w:rPr>
          <w:rStyle w:val="subscript"/>
        </w:rPr>
        <w:t>0</w:t>
      </w:r>
      <w:r>
        <w:t xml:space="preserve"> /4π R) z</w:t>
      </w:r>
      <w:r>
        <w:rPr>
          <w:rStyle w:val="subscript"/>
        </w:rPr>
        <w:t xml:space="preserve">0 </w:t>
      </w:r>
      <w:r>
        <w:t xml:space="preserve">/  </w:t>
      </w:r>
      <w:r>
        <w:rPr>
          <w:color w:val="000000"/>
        </w:rPr>
        <w:t>ln(8z</w:t>
      </w:r>
      <w:r>
        <w:rPr>
          <w:rStyle w:val="subscript"/>
        </w:rPr>
        <w:t>0</w:t>
      </w:r>
      <w:r>
        <w:t>)</w:t>
      </w:r>
    </w:p>
    <w:p w:rsidR="00254899" w:rsidRDefault="00254899" w:rsidP="00E24A11"/>
    <w:p w:rsidR="00254899" w:rsidRDefault="00254899" w:rsidP="00E24A11">
      <w:r>
        <w:t>The linear charge density on the wire is this</w:t>
      </w:r>
    </w:p>
    <w:p w:rsidR="00254899" w:rsidRDefault="00254899" w:rsidP="00E24A11"/>
    <w:p w:rsidR="00254899" w:rsidRDefault="00254899" w:rsidP="00E24A11">
      <w:r>
        <w:tab/>
        <w:t>λ = 2πRσ  = 2πR   (V</w:t>
      </w:r>
      <w:r>
        <w:rPr>
          <w:rStyle w:val="subscript"/>
        </w:rPr>
        <w:t>0</w:t>
      </w:r>
      <w:r>
        <w:t xml:space="preserve"> /4π R) z</w:t>
      </w:r>
      <w:r>
        <w:rPr>
          <w:rStyle w:val="subscript"/>
        </w:rPr>
        <w:t xml:space="preserve">0 </w:t>
      </w:r>
      <w:r>
        <w:t xml:space="preserve">/  </w:t>
      </w:r>
      <w:r>
        <w:rPr>
          <w:color w:val="000000"/>
        </w:rPr>
        <w:t>ln(8z</w:t>
      </w:r>
      <w:r>
        <w:rPr>
          <w:rStyle w:val="subscript"/>
        </w:rPr>
        <w:t>0</w:t>
      </w:r>
      <w:r>
        <w:t>)</w:t>
      </w:r>
    </w:p>
    <w:p w:rsidR="00254899" w:rsidRDefault="00254899" w:rsidP="00E24A11"/>
    <w:p w:rsidR="00254899" w:rsidRDefault="00254899" w:rsidP="00E24A11">
      <w:r>
        <w:tab/>
        <w:t>=   (V</w:t>
      </w:r>
      <w:r>
        <w:rPr>
          <w:rStyle w:val="subscript"/>
        </w:rPr>
        <w:t>0</w:t>
      </w:r>
      <w:r>
        <w:t xml:space="preserve"> /2 ) z</w:t>
      </w:r>
      <w:r>
        <w:rPr>
          <w:rStyle w:val="subscript"/>
        </w:rPr>
        <w:t xml:space="preserve">0 </w:t>
      </w:r>
      <w:r>
        <w:t xml:space="preserve">/  </w:t>
      </w:r>
      <w:r>
        <w:rPr>
          <w:color w:val="000000"/>
        </w:rPr>
        <w:t>ln(8z</w:t>
      </w:r>
      <w:r>
        <w:rPr>
          <w:rStyle w:val="subscript"/>
        </w:rPr>
        <w:t>0</w:t>
      </w:r>
      <w:r>
        <w:t>)</w:t>
      </w:r>
    </w:p>
    <w:p w:rsidR="00254899" w:rsidRDefault="00254899" w:rsidP="00E24A11"/>
    <w:p w:rsidR="00254899" w:rsidRDefault="00254899" w:rsidP="00E24A11">
      <w:r>
        <w:t>The total charge on the wire ring is then</w:t>
      </w:r>
    </w:p>
    <w:p w:rsidR="00254899" w:rsidRDefault="00254899" w:rsidP="00E24A11"/>
    <w:p w:rsidR="00254899" w:rsidRDefault="00254899" w:rsidP="00E24A11">
      <w:r>
        <w:tab/>
        <w:t>Q = 2πρ</w:t>
      </w:r>
      <w:r>
        <w:rPr>
          <w:rStyle w:val="subscript"/>
        </w:rPr>
        <w:t>c</w:t>
      </w:r>
      <w:r>
        <w:t xml:space="preserve"> λ  = 2πρ</w:t>
      </w:r>
      <w:r>
        <w:rPr>
          <w:rStyle w:val="subscript"/>
        </w:rPr>
        <w:t>c</w:t>
      </w:r>
      <w:r>
        <w:t>(V</w:t>
      </w:r>
      <w:r>
        <w:rPr>
          <w:rStyle w:val="subscript"/>
        </w:rPr>
        <w:t>0</w:t>
      </w:r>
      <w:r>
        <w:t xml:space="preserve"> /2 ) z</w:t>
      </w:r>
      <w:r>
        <w:rPr>
          <w:rStyle w:val="subscript"/>
        </w:rPr>
        <w:t xml:space="preserve">0 </w:t>
      </w:r>
      <w:r>
        <w:t xml:space="preserve">/  </w:t>
      </w:r>
      <w:r>
        <w:rPr>
          <w:color w:val="000000"/>
        </w:rPr>
        <w:t>ln(8z</w:t>
      </w:r>
      <w:r>
        <w:rPr>
          <w:rStyle w:val="subscript"/>
        </w:rPr>
        <w:t>0</w:t>
      </w:r>
      <w:r>
        <w:t>)  =  πρ</w:t>
      </w:r>
      <w:r>
        <w:rPr>
          <w:rStyle w:val="subscript"/>
        </w:rPr>
        <w:t>c</w:t>
      </w:r>
      <w:r>
        <w:t>V</w:t>
      </w:r>
      <w:r>
        <w:rPr>
          <w:rStyle w:val="subscript"/>
        </w:rPr>
        <w:t>0</w:t>
      </w:r>
      <w:r>
        <w:t xml:space="preserve"> z</w:t>
      </w:r>
      <w:r>
        <w:rPr>
          <w:rStyle w:val="subscript"/>
        </w:rPr>
        <w:t xml:space="preserve">0 </w:t>
      </w:r>
      <w:r>
        <w:t xml:space="preserve">/  </w:t>
      </w:r>
      <w:r>
        <w:rPr>
          <w:color w:val="000000"/>
        </w:rPr>
        <w:t>ln(8z</w:t>
      </w:r>
      <w:r>
        <w:rPr>
          <w:rStyle w:val="subscript"/>
        </w:rPr>
        <w:t>0</w:t>
      </w:r>
      <w:r>
        <w:t>)   =  π ρ</w:t>
      </w:r>
      <w:r>
        <w:rPr>
          <w:rStyle w:val="subscript"/>
        </w:rPr>
        <w:t>c</w:t>
      </w:r>
      <w:r>
        <w:rPr>
          <w:rStyle w:val="superscript"/>
        </w:rPr>
        <w:t>2</w:t>
      </w:r>
      <w:r>
        <w:t>V</w:t>
      </w:r>
      <w:r>
        <w:rPr>
          <w:rStyle w:val="subscript"/>
        </w:rPr>
        <w:t>0</w:t>
      </w:r>
      <w:r>
        <w:t xml:space="preserve"> /  R </w:t>
      </w:r>
      <w:r>
        <w:rPr>
          <w:color w:val="000000"/>
        </w:rPr>
        <w:t>ln(8z</w:t>
      </w:r>
      <w:r>
        <w:rPr>
          <w:rStyle w:val="subscript"/>
        </w:rPr>
        <w:t>0</w:t>
      </w:r>
      <w:r>
        <w:t>)</w:t>
      </w:r>
    </w:p>
    <w:p w:rsidR="00254899" w:rsidRDefault="00254899" w:rsidP="00E24A11"/>
    <w:p w:rsidR="00254899" w:rsidRDefault="00254899" w:rsidP="00E24A11">
      <w:r>
        <w:t>and with ρ</w:t>
      </w:r>
      <w:r>
        <w:rPr>
          <w:rStyle w:val="subscript"/>
        </w:rPr>
        <w:t>c</w:t>
      </w:r>
      <w:r>
        <w:t xml:space="preserve"> = 1 this becomes</w:t>
      </w:r>
    </w:p>
    <w:p w:rsidR="00254899" w:rsidRDefault="00254899" w:rsidP="00E24A11"/>
    <w:p w:rsidR="00254899" w:rsidRPr="00712150" w:rsidRDefault="00254899" w:rsidP="00E24A11">
      <w:r>
        <w:tab/>
        <w:t>Q = π V</w:t>
      </w:r>
      <w:r>
        <w:rPr>
          <w:rStyle w:val="subscript"/>
        </w:rPr>
        <w:t>0</w:t>
      </w:r>
      <w:r>
        <w:t xml:space="preserve"> /  R </w:t>
      </w:r>
      <w:r>
        <w:rPr>
          <w:color w:val="000000"/>
        </w:rPr>
        <w:t>ln(8/R</w:t>
      </w:r>
      <w:r>
        <w:t>)</w:t>
      </w:r>
      <w:r>
        <w:tab/>
        <w:t xml:space="preserve">=&gt; </w:t>
      </w:r>
      <w:r>
        <w:tab/>
      </w:r>
      <w:r>
        <w:tab/>
        <w:t>C = Q/V</w:t>
      </w:r>
      <w:r>
        <w:rPr>
          <w:rStyle w:val="subscript"/>
        </w:rPr>
        <w:t>0</w:t>
      </w:r>
      <w:r>
        <w:t xml:space="preserve"> = π/ </w:t>
      </w:r>
      <w:r>
        <w:rPr>
          <w:color w:val="000000"/>
        </w:rPr>
        <w:t>ln(8/R</w:t>
      </w:r>
      <w:r>
        <w:t>)</w:t>
      </w:r>
    </w:p>
    <w:p w:rsidR="00254899" w:rsidRDefault="00254899" w:rsidP="00E24A11"/>
    <w:p w:rsidR="00254899" w:rsidRDefault="00254899" w:rsidP="00E24A11">
      <w:r>
        <w:t>But earlier we found this result for the capacitance of the thin wire ring</w:t>
      </w:r>
    </w:p>
    <w:p w:rsidR="00254899" w:rsidRDefault="00254899" w:rsidP="00E24A11"/>
    <w:p w:rsidR="00254899" w:rsidRDefault="00254899" w:rsidP="00E24A11">
      <w:pPr>
        <w:rPr>
          <w:color w:val="000000"/>
        </w:rPr>
      </w:pPr>
      <w:r>
        <w:tab/>
        <w:t>C = C(R; ρ</w:t>
      </w:r>
      <w:r>
        <w:rPr>
          <w:rStyle w:val="subscript"/>
        </w:rPr>
        <w:t>c</w:t>
      </w:r>
      <w:r>
        <w:t xml:space="preserve">=1) ≈ π / </w:t>
      </w:r>
      <w:r w:rsidRPr="00606835">
        <w:rPr>
          <w:color w:val="000000"/>
        </w:rPr>
        <w:t>ln</w:t>
      </w:r>
      <w:r>
        <w:rPr>
          <w:color w:val="000000"/>
        </w:rPr>
        <w:t>(8</w:t>
      </w:r>
      <w:r>
        <w:t>/R</w:t>
      </w:r>
      <w:r>
        <w:rPr>
          <w:color w:val="000000"/>
        </w:rPr>
        <w:t>)</w:t>
      </w:r>
    </w:p>
    <w:p w:rsidR="00254899" w:rsidRDefault="00254899" w:rsidP="00E24A11">
      <w:pPr>
        <w:rPr>
          <w:color w:val="000000"/>
        </w:rPr>
      </w:pPr>
    </w:p>
    <w:p w:rsidR="00254899" w:rsidRDefault="00254899" w:rsidP="00E24A11">
      <w:pPr>
        <w:rPr>
          <w:color w:val="000000"/>
        </w:rPr>
      </w:pPr>
      <w:r>
        <w:rPr>
          <w:color w:val="000000"/>
        </w:rPr>
        <w:t xml:space="preserve">so our limit is good!!! </w:t>
      </w:r>
    </w:p>
    <w:p w:rsidR="00254899" w:rsidRDefault="00254899" w:rsidP="00E24A11">
      <w:pPr>
        <w:rPr>
          <w:color w:val="000000"/>
        </w:rPr>
      </w:pPr>
    </w:p>
    <w:p w:rsidR="00254899" w:rsidRDefault="00254899" w:rsidP="00E24A11">
      <w:pPr>
        <w:rPr>
          <w:color w:val="000000"/>
        </w:rPr>
      </w:pPr>
      <w:r>
        <w:rPr>
          <w:color w:val="000000"/>
        </w:rPr>
        <w:t xml:space="preserve">Conclusions to this point: </w:t>
      </w:r>
    </w:p>
    <w:p w:rsidR="00254899" w:rsidRDefault="00254899" w:rsidP="00E24A11">
      <w:pPr>
        <w:rPr>
          <w:color w:val="000000"/>
        </w:rPr>
      </w:pPr>
    </w:p>
    <w:p w:rsidR="00254899" w:rsidRDefault="00254899" w:rsidP="00E24A11">
      <w:pPr>
        <w:rPr>
          <w:color w:val="000000"/>
        </w:rPr>
      </w:pPr>
      <w:r>
        <w:rPr>
          <w:color w:val="000000"/>
        </w:rPr>
        <w:t xml:space="preserve">(1) Our formula for charge density is this: </w:t>
      </w:r>
    </w:p>
    <w:p w:rsidR="00254899" w:rsidRDefault="00254899" w:rsidP="00E24A11">
      <w:pPr>
        <w:rPr>
          <w:color w:val="000000"/>
        </w:rPr>
      </w:pPr>
    </w:p>
    <w:p w:rsidR="00254899" w:rsidRPr="00B35542" w:rsidRDefault="00254899" w:rsidP="00712150">
      <w:r>
        <w:tab/>
      </w:r>
      <w:r w:rsidRPr="00547E47">
        <w:rPr>
          <w:color w:val="000000"/>
        </w:rPr>
        <w:t>σ</w:t>
      </w:r>
      <w:r>
        <w:rPr>
          <w:color w:val="000000"/>
        </w:rPr>
        <w:t>(u)</w:t>
      </w:r>
      <w:r w:rsidRPr="00547E47">
        <w:rPr>
          <w:color w:val="000000"/>
        </w:rPr>
        <w:t xml:space="preserve"> =</w:t>
      </w:r>
      <w:r>
        <w:t xml:space="preserve">    (V</w:t>
      </w:r>
      <w:r>
        <w:rPr>
          <w:rStyle w:val="subscript"/>
        </w:rPr>
        <w:t>0</w:t>
      </w:r>
      <w:r>
        <w:t xml:space="preserve"> /4π R) *</w:t>
      </w:r>
    </w:p>
    <w:p w:rsidR="00254899" w:rsidRDefault="00254899" w:rsidP="00712150">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(z</w:t>
      </w:r>
      <w:r>
        <w:rPr>
          <w:rStyle w:val="subscript"/>
        </w:rPr>
        <w:t>0</w:t>
      </w:r>
      <w:r>
        <w:t>) [Q</w:t>
      </w:r>
      <w:r>
        <w:rPr>
          <w:rStyle w:val="subscript"/>
        </w:rPr>
        <w:t>n-1/2</w:t>
      </w:r>
      <w:r>
        <w:t>(z</w:t>
      </w:r>
      <w:r>
        <w:rPr>
          <w:rStyle w:val="subscript"/>
        </w:rPr>
        <w:t>0</w:t>
      </w:r>
      <w:r>
        <w:t>)/</w:t>
      </w:r>
      <w:r w:rsidRPr="00985EB0">
        <w:t xml:space="preserve"> </w:t>
      </w:r>
      <w:r>
        <w:t>P</w:t>
      </w:r>
      <w:r>
        <w:rPr>
          <w:rStyle w:val="subscript"/>
        </w:rPr>
        <w:t>n-1/2</w:t>
      </w:r>
      <w:r>
        <w:t>(z</w:t>
      </w:r>
      <w:r>
        <w:rPr>
          <w:rStyle w:val="subscript"/>
        </w:rPr>
        <w:t>0</w:t>
      </w:r>
      <w:r>
        <w:t>)]cos(nu) + (1/2)}</w:t>
      </w:r>
    </w:p>
    <w:p w:rsidR="00254899" w:rsidRDefault="00254899" w:rsidP="00E24A11">
      <w:pPr>
        <w:rPr>
          <w:color w:val="000000"/>
        </w:rPr>
      </w:pPr>
    </w:p>
    <w:p w:rsidR="00254899" w:rsidRDefault="00254899" w:rsidP="00E24A11">
      <w:r>
        <w:rPr>
          <w:color w:val="000000"/>
        </w:rPr>
        <w:t xml:space="preserve">(2) We can use this replacement for </w:t>
      </w:r>
      <w:r>
        <w:t>P</w:t>
      </w:r>
      <w:r>
        <w:rPr>
          <w:rStyle w:val="subscript"/>
        </w:rPr>
        <w:t>n-1/2</w:t>
      </w:r>
      <w:r w:rsidRPr="00B825F8">
        <w:t>'</w:t>
      </w:r>
      <w:r>
        <w:t>(z</w:t>
      </w:r>
      <w:r>
        <w:rPr>
          <w:rStyle w:val="subscript"/>
        </w:rPr>
        <w:t>0</w:t>
      </w:r>
      <w:r>
        <w:t xml:space="preserve">) : </w:t>
      </w:r>
    </w:p>
    <w:p w:rsidR="00254899" w:rsidRDefault="00254899" w:rsidP="00E24A11"/>
    <w:p w:rsidR="00254899" w:rsidRDefault="00254899" w:rsidP="00712150">
      <w:r>
        <w:tab/>
      </w:r>
      <w:r>
        <w:tab/>
      </w:r>
      <w:r w:rsidRPr="004E2321">
        <w:rPr>
          <w:color w:val="000000"/>
        </w:rPr>
        <w:t>P</w:t>
      </w:r>
      <w:r>
        <w:rPr>
          <w:rStyle w:val="subscript"/>
          <w:color w:val="000000"/>
        </w:rPr>
        <w:t>n-1/2</w:t>
      </w:r>
      <w:r w:rsidRPr="004E2321">
        <w:rPr>
          <w:color w:val="000000"/>
        </w:rPr>
        <w:t>'(z</w:t>
      </w:r>
      <w:r>
        <w:rPr>
          <w:rStyle w:val="subscript"/>
        </w:rPr>
        <w:t>0</w:t>
      </w:r>
      <w:r w:rsidRPr="004E2321">
        <w:rPr>
          <w:color w:val="000000"/>
        </w:rPr>
        <w:t>) = (z</w:t>
      </w:r>
      <w:r>
        <w:rPr>
          <w:rStyle w:val="subscript"/>
        </w:rPr>
        <w:t>0</w:t>
      </w:r>
      <w:r w:rsidRPr="004E2321">
        <w:rPr>
          <w:rStyle w:val="superscript"/>
          <w:color w:val="000000"/>
        </w:rPr>
        <w:t>2</w:t>
      </w:r>
      <w:r w:rsidRPr="004E2321">
        <w:rPr>
          <w:color w:val="000000"/>
        </w:rPr>
        <w:t>-1)</w:t>
      </w:r>
      <w:r>
        <w:rPr>
          <w:rStyle w:val="superscript"/>
        </w:rPr>
        <w:t>-1</w:t>
      </w:r>
      <w:r w:rsidRPr="004E2321">
        <w:rPr>
          <w:color w:val="000000"/>
        </w:rPr>
        <w:t>(</w:t>
      </w:r>
      <w:r>
        <w:rPr>
          <w:color w:val="000000"/>
        </w:rPr>
        <w:t>n</w:t>
      </w:r>
      <w:r w:rsidRPr="004E2321">
        <w:rPr>
          <w:color w:val="000000"/>
        </w:rPr>
        <w:t>+1</w:t>
      </w:r>
      <w:r>
        <w:rPr>
          <w:color w:val="000000"/>
        </w:rPr>
        <w:t>/2</w:t>
      </w:r>
      <w:r w:rsidRPr="004E2321">
        <w:rPr>
          <w:color w:val="000000"/>
        </w:rPr>
        <w:t>)[ P</w:t>
      </w:r>
      <w:r>
        <w:rPr>
          <w:rStyle w:val="subscript"/>
          <w:color w:val="000000"/>
        </w:rPr>
        <w:t>n+1/2</w:t>
      </w:r>
      <w:r w:rsidRPr="004E2321">
        <w:rPr>
          <w:color w:val="000000"/>
        </w:rPr>
        <w:t>(z</w:t>
      </w:r>
      <w:r>
        <w:rPr>
          <w:rStyle w:val="subscript"/>
        </w:rPr>
        <w:t>0</w:t>
      </w:r>
      <w:r w:rsidRPr="004E2321">
        <w:rPr>
          <w:color w:val="000000"/>
        </w:rPr>
        <w:t>) - z</w:t>
      </w:r>
      <w:r>
        <w:rPr>
          <w:rStyle w:val="subscript"/>
        </w:rPr>
        <w:t>0</w:t>
      </w:r>
      <w:r w:rsidRPr="004E2321">
        <w:rPr>
          <w:color w:val="000000"/>
        </w:rPr>
        <w:t xml:space="preserve"> P</w:t>
      </w:r>
      <w:r>
        <w:rPr>
          <w:rStyle w:val="subscript"/>
          <w:color w:val="000000"/>
        </w:rPr>
        <w:t>n-1/2</w:t>
      </w:r>
      <w:r w:rsidRPr="004E2321">
        <w:rPr>
          <w:color w:val="000000"/>
        </w:rPr>
        <w:t>(z</w:t>
      </w:r>
      <w:r>
        <w:rPr>
          <w:rStyle w:val="subscript"/>
        </w:rPr>
        <w:t>0</w:t>
      </w:r>
      <w:r w:rsidRPr="004E2321">
        <w:rPr>
          <w:color w:val="000000"/>
        </w:rPr>
        <w:t>) ]</w:t>
      </w:r>
    </w:p>
    <w:p w:rsidR="00254899" w:rsidRDefault="00254899" w:rsidP="00712150"/>
    <w:p w:rsidR="00254899" w:rsidRDefault="00254899" w:rsidP="00712150">
      <w:r>
        <w:t>(3) For large z</w:t>
      </w:r>
      <w:r>
        <w:rPr>
          <w:rStyle w:val="subscript"/>
        </w:rPr>
        <w:t>0</w:t>
      </w:r>
      <w:r>
        <w:t>, the terms all drop off except the n=0 term. This first term gives</w:t>
      </w:r>
    </w:p>
    <w:p w:rsidR="00254899" w:rsidRDefault="00254899" w:rsidP="00712150"/>
    <w:p w:rsidR="00254899" w:rsidRDefault="00254899" w:rsidP="00712150">
      <w:r>
        <w:tab/>
      </w:r>
      <w:r w:rsidRPr="00547E47">
        <w:rPr>
          <w:color w:val="000000"/>
        </w:rPr>
        <w:t>σ</w:t>
      </w:r>
      <w:r>
        <w:rPr>
          <w:color w:val="000000"/>
        </w:rPr>
        <w:t>(u)</w:t>
      </w:r>
      <w:r w:rsidRPr="00547E47">
        <w:rPr>
          <w:color w:val="000000"/>
        </w:rPr>
        <w:t xml:space="preserve"> =</w:t>
      </w:r>
      <w:r>
        <w:rPr>
          <w:color w:val="000000"/>
        </w:rPr>
        <w:t xml:space="preserve"> </w:t>
      </w:r>
      <w:r>
        <w:t>(V</w:t>
      </w:r>
      <w:r>
        <w:rPr>
          <w:rStyle w:val="subscript"/>
        </w:rPr>
        <w:t>0</w:t>
      </w:r>
      <w:r>
        <w:t xml:space="preserve"> /4π R) z</w:t>
      </w:r>
      <w:r>
        <w:rPr>
          <w:rStyle w:val="subscript"/>
        </w:rPr>
        <w:t xml:space="preserve">0 </w:t>
      </w:r>
      <w:r>
        <w:t xml:space="preserve">/  </w:t>
      </w:r>
      <w:r>
        <w:rPr>
          <w:color w:val="000000"/>
        </w:rPr>
        <w:t>ln(8z</w:t>
      </w:r>
      <w:r>
        <w:rPr>
          <w:rStyle w:val="subscript"/>
        </w:rPr>
        <w:t>0</w:t>
      </w:r>
      <w:r>
        <w:t>)</w:t>
      </w:r>
    </w:p>
    <w:p w:rsidR="00254899" w:rsidRDefault="00254899" w:rsidP="00712150"/>
    <w:p w:rsidR="00254899" w:rsidRDefault="00254899" w:rsidP="00712150">
      <w:r>
        <w:t>which of course diverges as we jam the charge onto a smaller and smaller tube. If we use this to compute the total charge on the tube we get</w:t>
      </w:r>
    </w:p>
    <w:p w:rsidR="00254899" w:rsidRDefault="00254899" w:rsidP="00712150"/>
    <w:p w:rsidR="00254899" w:rsidRDefault="00254899" w:rsidP="00712150">
      <w:r>
        <w:tab/>
        <w:t>Q = π ρ</w:t>
      </w:r>
      <w:r>
        <w:rPr>
          <w:rStyle w:val="subscript"/>
        </w:rPr>
        <w:t>c</w:t>
      </w:r>
      <w:r>
        <w:rPr>
          <w:rStyle w:val="superscript"/>
        </w:rPr>
        <w:t>2</w:t>
      </w:r>
      <w:r>
        <w:t>V</w:t>
      </w:r>
      <w:r>
        <w:rPr>
          <w:rStyle w:val="subscript"/>
        </w:rPr>
        <w:t>0</w:t>
      </w:r>
      <w:r>
        <w:t xml:space="preserve"> /  R </w:t>
      </w:r>
      <w:r>
        <w:rPr>
          <w:color w:val="000000"/>
        </w:rPr>
        <w:t>ln(8z</w:t>
      </w:r>
      <w:r>
        <w:rPr>
          <w:rStyle w:val="subscript"/>
        </w:rPr>
        <w:t>0</w:t>
      </w:r>
      <w:r>
        <w:t>)</w:t>
      </w:r>
      <w:r>
        <w:tab/>
      </w:r>
    </w:p>
    <w:p w:rsidR="00254899" w:rsidRDefault="00254899" w:rsidP="00712150"/>
    <w:p w:rsidR="00254899" w:rsidRDefault="00254899" w:rsidP="00712150">
      <w:r>
        <w:t xml:space="preserve">and this is in agreement with our previous computation of thin-wire capacitance. </w:t>
      </w:r>
    </w:p>
    <w:p w:rsidR="00254899" w:rsidRDefault="00254899" w:rsidP="00712150"/>
    <w:p w:rsidR="00254899" w:rsidRDefault="00254899" w:rsidP="00BC3033">
      <w:r>
        <w:t>(4) For some reasonable z</w:t>
      </w:r>
      <w:r>
        <w:rPr>
          <w:rStyle w:val="subscript"/>
        </w:rPr>
        <w:t>0</w:t>
      </w:r>
      <w:r>
        <w:t xml:space="preserve"> like ξ</w:t>
      </w:r>
      <w:r>
        <w:rPr>
          <w:rStyle w:val="subscript"/>
        </w:rPr>
        <w:t>0</w:t>
      </w:r>
      <w:r>
        <w:t xml:space="preserve"> = π/4 so that z</w:t>
      </w:r>
      <w:r>
        <w:rPr>
          <w:rStyle w:val="subscript"/>
        </w:rPr>
        <w:t>0</w:t>
      </w:r>
      <w:r>
        <w:t xml:space="preserve"> = ch(π/4) = 1.32, probably 50 terms or less will be enough to map out a reasonable σ(u) and we can get Maple to do that.  But be careful to note that u is the angle measured to the focal point a and not to the center of the tube.  I did some scratch geometry to conclude that</w:t>
      </w:r>
    </w:p>
    <w:p w:rsidR="00254899" w:rsidRDefault="00254899" w:rsidP="00BC3033"/>
    <w:p w:rsidR="00254899" w:rsidRDefault="00254899" w:rsidP="00BC3033">
      <w:r>
        <w:tab/>
        <w:t>sinθ = shξ</w:t>
      </w:r>
      <w:r>
        <w:rPr>
          <w:rStyle w:val="subscript"/>
        </w:rPr>
        <w:t>0</w:t>
      </w:r>
      <w:r>
        <w:t>sinu/(chξ</w:t>
      </w:r>
      <w:r>
        <w:rPr>
          <w:rStyle w:val="subscript"/>
        </w:rPr>
        <w:t>0</w:t>
      </w:r>
      <w:r>
        <w:t>-cosu)</w:t>
      </w:r>
    </w:p>
    <w:p w:rsidR="00254899" w:rsidRDefault="00254899" w:rsidP="00BC3033"/>
    <w:p w:rsidR="00254899" w:rsidRDefault="00254899" w:rsidP="00BC3033">
      <w:r>
        <w:tab/>
        <w:t>cosθ = (chξ</w:t>
      </w:r>
      <w:r>
        <w:rPr>
          <w:rStyle w:val="subscript"/>
        </w:rPr>
        <w:t>0</w:t>
      </w:r>
      <w:r>
        <w:t>cosu-1)</w:t>
      </w:r>
      <w:r w:rsidRPr="00192562">
        <w:t xml:space="preserve"> </w:t>
      </w:r>
      <w:r>
        <w:t>/(chξ</w:t>
      </w:r>
      <w:r>
        <w:rPr>
          <w:rStyle w:val="subscript"/>
        </w:rPr>
        <w:t>0</w:t>
      </w:r>
      <w:r>
        <w:t>-cosu)</w:t>
      </w:r>
    </w:p>
    <w:p w:rsidR="00254899" w:rsidRDefault="00254899" w:rsidP="00BC3033"/>
    <w:p w:rsidR="00254899" w:rsidRDefault="00254899" w:rsidP="00BC3033">
      <w:r>
        <w:t>where θ is the obvious angle relative to tube center, and u = 0 corresponds to θ = 0:</w:t>
      </w:r>
    </w:p>
    <w:p w:rsidR="00254899" w:rsidRDefault="00254899" w:rsidP="00BC3033"/>
    <w:p w:rsidR="00254899" w:rsidRDefault="00254899" w:rsidP="00BC3033">
      <w:r>
        <w:tab/>
        <w:t>u = 0 =&gt;  sinu = 0 and cosu = 1</w:t>
      </w:r>
      <w:r>
        <w:tab/>
        <w:t>=&gt;</w:t>
      </w:r>
      <w:r>
        <w:tab/>
        <w:t>sinθ = 0  and cosθ = 1</w:t>
      </w:r>
    </w:p>
    <w:p w:rsidR="00254899" w:rsidRDefault="00254899" w:rsidP="00BC3033"/>
    <w:p w:rsidR="00254899" w:rsidRDefault="00254899" w:rsidP="00BC3033">
      <w:r>
        <w:tab/>
        <w:t>u = π =&gt; sinu = 0 and cosu = -1</w:t>
      </w:r>
      <w:r>
        <w:tab/>
        <w:t>=&gt;</w:t>
      </w:r>
      <w:r>
        <w:tab/>
        <w:t>sinθ = 0  and cosθ = -1</w:t>
      </w:r>
    </w:p>
    <w:p w:rsidR="00254899" w:rsidRDefault="00254899" w:rsidP="00BC3033"/>
    <w:p w:rsidR="00254899" w:rsidRPr="0078167C" w:rsidRDefault="00254899" w:rsidP="00712150">
      <w:r>
        <w:t>I have entered some code in TCF2.mws and will now build a table for ξ</w:t>
      </w:r>
      <w:r>
        <w:rPr>
          <w:rStyle w:val="subscript"/>
        </w:rPr>
        <w:t>0</w:t>
      </w:r>
      <w:r>
        <w:t xml:space="preserve"> = π/4.</w:t>
      </w:r>
    </w:p>
    <w:p w:rsidR="00254899" w:rsidRDefault="00254899" w:rsidP="00712150"/>
    <w:p w:rsidR="00254899" w:rsidRPr="0078167C" w:rsidRDefault="00254899" w:rsidP="00712150">
      <w:r>
        <w:tab/>
        <w:t>u</w:t>
      </w:r>
      <w:r>
        <w:tab/>
      </w:r>
      <w:r>
        <w:tab/>
      </w:r>
      <w:r>
        <w:tab/>
        <w:t>σ</w:t>
      </w:r>
      <w:r>
        <w:tab/>
      </w:r>
      <w:r>
        <w:tab/>
      </w:r>
      <w:r>
        <w:tab/>
      </w:r>
      <w:r>
        <w:tab/>
      </w:r>
      <w:r>
        <w:tab/>
        <w:t>θ</w:t>
      </w:r>
    </w:p>
    <w:p w:rsidR="00254899" w:rsidRPr="0078167C" w:rsidRDefault="00254899" w:rsidP="00E24A11">
      <w:r>
        <w:tab/>
        <w:t>0</w:t>
      </w:r>
      <w:r>
        <w:tab/>
      </w:r>
      <w:r>
        <w:tab/>
      </w:r>
      <w:r>
        <w:tab/>
        <w:t>.0400</w:t>
      </w:r>
    </w:p>
    <w:p w:rsidR="00254899" w:rsidRDefault="00254899" w:rsidP="00E24A11">
      <w:pPr>
        <w:rPr>
          <w:color w:val="000000"/>
        </w:rPr>
      </w:pPr>
      <w:r>
        <w:rPr>
          <w:color w:val="000000"/>
        </w:rPr>
        <w:tab/>
        <w:t>1π/8</w:t>
      </w:r>
      <w:r>
        <w:rPr>
          <w:color w:val="000000"/>
        </w:rPr>
        <w:tab/>
      </w:r>
      <w:r>
        <w:rPr>
          <w:color w:val="000000"/>
        </w:rPr>
        <w:tab/>
        <w:t>.0380</w:t>
      </w:r>
      <w:r>
        <w:rPr>
          <w:color w:val="000000"/>
        </w:rPr>
        <w:tab/>
      </w:r>
    </w:p>
    <w:p w:rsidR="00254899" w:rsidRPr="00D0363B" w:rsidRDefault="00254899" w:rsidP="00E24A11">
      <w:pPr>
        <w:rPr>
          <w:color w:val="000000"/>
        </w:rPr>
      </w:pPr>
      <w:r>
        <w:rPr>
          <w:color w:val="000000"/>
        </w:rPr>
        <w:tab/>
        <w:t>2π/8</w:t>
      </w:r>
      <w:r>
        <w:rPr>
          <w:color w:val="000000"/>
        </w:rPr>
        <w:tab/>
      </w:r>
      <w:r>
        <w:rPr>
          <w:color w:val="000000"/>
        </w:rPr>
        <w:tab/>
        <w:t>.0270</w:t>
      </w:r>
    </w:p>
    <w:p w:rsidR="00254899" w:rsidRPr="00D0363B" w:rsidRDefault="00254899" w:rsidP="00E24A11">
      <w:pPr>
        <w:rPr>
          <w:color w:val="000000"/>
        </w:rPr>
      </w:pPr>
      <w:r>
        <w:rPr>
          <w:color w:val="000000"/>
        </w:rPr>
        <w:tab/>
        <w:t>3π/8</w:t>
      </w:r>
      <w:r>
        <w:rPr>
          <w:color w:val="000000"/>
        </w:rPr>
        <w:tab/>
      </w:r>
      <w:r>
        <w:rPr>
          <w:color w:val="000000"/>
        </w:rPr>
        <w:tab/>
        <w:t>.0160</w:t>
      </w:r>
    </w:p>
    <w:p w:rsidR="00254899" w:rsidRPr="00FF5533" w:rsidRDefault="00254899" w:rsidP="00E24A11">
      <w:r>
        <w:rPr>
          <w:color w:val="000000"/>
        </w:rPr>
        <w:tab/>
        <w:t>4π/8</w:t>
      </w:r>
      <w:r>
        <w:rPr>
          <w:color w:val="000000"/>
        </w:rPr>
        <w:tab/>
      </w:r>
      <w:r>
        <w:rPr>
          <w:color w:val="000000"/>
        </w:rPr>
        <w:tab/>
        <w:t>.0080</w:t>
      </w:r>
    </w:p>
    <w:p w:rsidR="00254899" w:rsidRDefault="00254899" w:rsidP="00E24A11">
      <w:r>
        <w:tab/>
        <w:t>5π/8</w:t>
      </w:r>
      <w:r>
        <w:tab/>
      </w:r>
      <w:r>
        <w:tab/>
        <w:t>.0035</w:t>
      </w:r>
      <w:r>
        <w:tab/>
      </w:r>
    </w:p>
    <w:p w:rsidR="00254899" w:rsidRDefault="00254899" w:rsidP="00E24A11">
      <w:r>
        <w:tab/>
        <w:t>6π/8</w:t>
      </w:r>
      <w:r>
        <w:tab/>
      </w:r>
      <w:r>
        <w:tab/>
        <w:t>.0014</w:t>
      </w:r>
    </w:p>
    <w:p w:rsidR="00254899" w:rsidRDefault="00254899" w:rsidP="00E24A11">
      <w:r>
        <w:tab/>
        <w:t>7π/8</w:t>
      </w:r>
      <w:r>
        <w:tab/>
      </w:r>
      <w:r>
        <w:tab/>
        <w:t>.0005</w:t>
      </w:r>
    </w:p>
    <w:p w:rsidR="00254899" w:rsidRPr="00FF5533" w:rsidRDefault="00254899" w:rsidP="00E24A11">
      <w:r>
        <w:tab/>
        <w:t>8π/8</w:t>
      </w:r>
      <w:r>
        <w:tab/>
      </w:r>
      <w:r>
        <w:tab/>
        <w:t>.0003</w:t>
      </w:r>
      <w:r>
        <w:tab/>
      </w:r>
    </w:p>
    <w:p w:rsidR="00254899" w:rsidRDefault="00254899" w:rsidP="00E24A11"/>
    <w:p w:rsidR="00254899" w:rsidRDefault="00254899" w:rsidP="00E24A11">
      <w:r>
        <w:t xml:space="preserve">This at least looks reasonable. The charge is highly peaked on the outside edge. I did each u value one at a time and made sure that the partialsum store stabilized for each value. </w:t>
      </w:r>
    </w:p>
    <w:p w:rsidR="00254899" w:rsidRDefault="00254899" w:rsidP="00E24A11"/>
    <w:p w:rsidR="00254899" w:rsidRDefault="00254899" w:rsidP="00E24A11">
      <w:r>
        <w:pict>
          <v:shape id="_x0000_i1067" type="#_x0000_t75" style="width:156pt;height:211.5pt">
            <v:imagedata r:id="rId48" o:title=""/>
          </v:shape>
        </w:pict>
      </w:r>
      <w:r>
        <w:t xml:space="preserve"> </w:t>
      </w:r>
    </w:p>
    <w:p w:rsidR="00254899" w:rsidRPr="00E24A11" w:rsidRDefault="00254899" w:rsidP="00E24A11"/>
    <w:p w:rsidR="00254899" w:rsidRPr="005354BC" w:rsidRDefault="00254899" w:rsidP="00E24A11"/>
    <w:p w:rsidR="00254899" w:rsidRDefault="00254899" w:rsidP="00CC6F65"/>
    <w:p w:rsidR="00254899" w:rsidRDefault="00254899" w:rsidP="00324945">
      <w:pPr>
        <w:pStyle w:val="Heading2"/>
      </w:pPr>
      <w:bookmarkStart w:id="85" w:name="_Toc285272117"/>
      <w:bookmarkStart w:id="86" w:name="_Toc285280753"/>
      <w:bookmarkStart w:id="87" w:name="_Toc285290543"/>
      <w:bookmarkStart w:id="88" w:name="_Toc285305527"/>
      <w:bookmarkStart w:id="89" w:name="_Toc285353729"/>
      <w:bookmarkStart w:id="90" w:name="_Toc285353754"/>
      <w:bookmarkStart w:id="91" w:name="_Toc285353774"/>
      <w:bookmarkStart w:id="92" w:name="_Toc285447714"/>
      <w:bookmarkStart w:id="93" w:name="_Toc285467289"/>
      <w:bookmarkStart w:id="94" w:name="_Toc285469821"/>
      <w:bookmarkStart w:id="95" w:name="_Toc285549913"/>
      <w:bookmarkStart w:id="96" w:name="_Toc285613778"/>
      <w:r>
        <w:t xml:space="preserve">6. </w:t>
      </w:r>
      <w:bookmarkEnd w:id="85"/>
      <w:bookmarkEnd w:id="86"/>
      <w:bookmarkEnd w:id="87"/>
      <w:bookmarkEnd w:id="88"/>
      <w:bookmarkEnd w:id="89"/>
      <w:bookmarkEnd w:id="90"/>
      <w:bookmarkEnd w:id="91"/>
      <w:r>
        <w:t>The Behavior of P and Q for large ν .</w:t>
      </w:r>
      <w:bookmarkEnd w:id="92"/>
      <w:bookmarkEnd w:id="93"/>
      <w:bookmarkEnd w:id="94"/>
      <w:bookmarkEnd w:id="95"/>
      <w:bookmarkEnd w:id="96"/>
      <w:r>
        <w:t xml:space="preserve"> </w:t>
      </w:r>
    </w:p>
    <w:p w:rsidR="00254899" w:rsidRDefault="00254899" w:rsidP="00CC6F65"/>
    <w:p w:rsidR="00254899" w:rsidRDefault="00254899" w:rsidP="00CC6F65">
      <w:r>
        <w:t xml:space="preserve">Now the new AS has these interesting large-ν limits  (beware:  this is a bold Q ) </w:t>
      </w:r>
    </w:p>
    <w:p w:rsidR="00254899" w:rsidRDefault="00254899" w:rsidP="00CC6F65"/>
    <w:p w:rsidR="00254899" w:rsidRDefault="00254899" w:rsidP="00CC6F65">
      <w:r>
        <w:pict>
          <v:shape id="_x0000_i1068" type="#_x0000_t75" style="width:463.5pt;height:84.75pt">
            <v:imagedata r:id="rId49" o:title=""/>
          </v:shape>
        </w:pict>
      </w:r>
    </w:p>
    <w:p w:rsidR="00254899" w:rsidRDefault="00254899" w:rsidP="00CC6F65"/>
    <w:p w:rsidR="00254899" w:rsidRDefault="00254899" w:rsidP="00CC6F65">
      <w:r>
        <w:t xml:space="preserve">Note carefully that (0,∞) is the open interval (see p xiv of AS) and does not include ξ = 0. So these formulas are simply not valid exactly at ξ = 0  (which is z = 1). So be careful! ALSO, notice that this is the </w:t>
      </w:r>
      <w:r w:rsidRPr="006A2282">
        <w:rPr>
          <w:b/>
        </w:rPr>
        <w:t>Bold Q</w:t>
      </w:r>
      <w:r>
        <w:t xml:space="preserve"> function!!! </w:t>
      </w:r>
    </w:p>
    <w:p w:rsidR="00254899" w:rsidRPr="00CC6F65" w:rsidRDefault="00254899" w:rsidP="00DF6F61">
      <w:r>
        <w:tab/>
      </w:r>
    </w:p>
    <w:p w:rsidR="00254899" w:rsidRDefault="00254899" w:rsidP="00785896">
      <w:r>
        <w:t>If we set μ = 0, these say</w:t>
      </w:r>
    </w:p>
    <w:p w:rsidR="00254899" w:rsidRDefault="00254899" w:rsidP="00785896"/>
    <w:p w:rsidR="00254899" w:rsidRPr="00BD047B" w:rsidRDefault="00254899" w:rsidP="00785896">
      <w:r>
        <w:tab/>
        <w:t>P</w:t>
      </w:r>
      <w:r>
        <w:rPr>
          <w:rStyle w:val="subscript"/>
        </w:rPr>
        <w:t>ν</w:t>
      </w:r>
      <w:r>
        <w:t xml:space="preserve">(chξ) = </w:t>
      </w:r>
      <w:r>
        <w:fldChar w:fldCharType="begin"/>
      </w:r>
      <w:r>
        <w:instrText xml:space="preserve"> EQ \r(ξ/shξ) </w:instrText>
      </w:r>
      <w:r>
        <w:fldChar w:fldCharType="end"/>
      </w:r>
      <w:r>
        <w:t xml:space="preserve"> I</w:t>
      </w:r>
      <w:r>
        <w:rPr>
          <w:rStyle w:val="subscript"/>
        </w:rPr>
        <w:t>0</w:t>
      </w:r>
      <w:r>
        <w:t>[(ν+1/2)ξ]</w:t>
      </w:r>
      <w:r>
        <w:tab/>
      </w:r>
      <w:r>
        <w:tab/>
      </w:r>
      <w:r>
        <w:tab/>
      </w:r>
      <w:r>
        <w:tab/>
      </w:r>
      <w:r>
        <w:tab/>
        <w:t>large ν</w:t>
      </w:r>
    </w:p>
    <w:p w:rsidR="00254899" w:rsidRPr="00BD047B" w:rsidRDefault="00254899" w:rsidP="00BD047B">
      <w:r>
        <w:tab/>
      </w:r>
      <w:r w:rsidRPr="008363BB">
        <w:rPr>
          <w:b/>
        </w:rPr>
        <w:t>Q</w:t>
      </w:r>
      <w:r>
        <w:rPr>
          <w:rStyle w:val="subscript"/>
        </w:rPr>
        <w:t>ν</w:t>
      </w:r>
      <w:r>
        <w:t xml:space="preserve">(chξ) = </w:t>
      </w:r>
      <w:r>
        <w:fldChar w:fldCharType="begin"/>
      </w:r>
      <w:r>
        <w:instrText xml:space="preserve"> EQ \r(ξ/shξ) </w:instrText>
      </w:r>
      <w:r>
        <w:fldChar w:fldCharType="end"/>
      </w:r>
      <w:r>
        <w:t xml:space="preserve"> K</w:t>
      </w:r>
      <w:r>
        <w:rPr>
          <w:rStyle w:val="subscript"/>
        </w:rPr>
        <w:t>0</w:t>
      </w:r>
      <w:r>
        <w:t>[(ν+1/2)ξ] / /Γ(ν+1)</w:t>
      </w:r>
      <w:r>
        <w:tab/>
      </w:r>
      <w:r>
        <w:tab/>
      </w:r>
      <w:r>
        <w:tab/>
      </w:r>
      <w:r>
        <w:tab/>
        <w:t>large ν</w:t>
      </w:r>
    </w:p>
    <w:p w:rsidR="00254899" w:rsidRDefault="00254899" w:rsidP="00785896"/>
    <w:p w:rsidR="00254899" w:rsidRPr="00BD047B" w:rsidRDefault="00254899" w:rsidP="00BD047B">
      <w:r>
        <w:tab/>
        <w:t>P</w:t>
      </w:r>
      <w:r>
        <w:rPr>
          <w:rStyle w:val="subscript"/>
        </w:rPr>
        <w:t>n-1/2</w:t>
      </w:r>
      <w:r>
        <w:t xml:space="preserve">(chξ) = </w:t>
      </w:r>
      <w:r>
        <w:fldChar w:fldCharType="begin"/>
      </w:r>
      <w:r>
        <w:instrText xml:space="preserve"> EQ \r(ξ/shξ) </w:instrText>
      </w:r>
      <w:r>
        <w:fldChar w:fldCharType="end"/>
      </w:r>
      <w:r>
        <w:t xml:space="preserve"> I</w:t>
      </w:r>
      <w:r>
        <w:rPr>
          <w:rStyle w:val="subscript"/>
        </w:rPr>
        <w:t>0</w:t>
      </w:r>
      <w:r>
        <w:t>[nξ]</w:t>
      </w:r>
      <w:r>
        <w:tab/>
      </w:r>
      <w:r>
        <w:tab/>
      </w:r>
      <w:r>
        <w:tab/>
      </w:r>
      <w:r>
        <w:tab/>
      </w:r>
      <w:r>
        <w:tab/>
        <w:t>large n</w:t>
      </w:r>
    </w:p>
    <w:p w:rsidR="00254899" w:rsidRDefault="00254899" w:rsidP="00BD047B">
      <w:r>
        <w:tab/>
      </w:r>
      <w:r w:rsidRPr="008363BB">
        <w:rPr>
          <w:b/>
        </w:rPr>
        <w:t>Q</w:t>
      </w:r>
      <w:r>
        <w:rPr>
          <w:rStyle w:val="subscript"/>
        </w:rPr>
        <w:t>n-1/2</w:t>
      </w:r>
      <w:r>
        <w:t xml:space="preserve">(chξ) = </w:t>
      </w:r>
      <w:r>
        <w:fldChar w:fldCharType="begin"/>
      </w:r>
      <w:r>
        <w:instrText xml:space="preserve"> EQ \r(ξ/shξ) </w:instrText>
      </w:r>
      <w:r>
        <w:fldChar w:fldCharType="end"/>
      </w:r>
      <w:r>
        <w:t xml:space="preserve"> K</w:t>
      </w:r>
      <w:r>
        <w:rPr>
          <w:rStyle w:val="subscript"/>
        </w:rPr>
        <w:t>0</w:t>
      </w:r>
      <w:r>
        <w:t>[nξ] / /Γ(n+1/2)</w:t>
      </w:r>
      <w:r>
        <w:tab/>
      </w:r>
      <w:r>
        <w:tab/>
      </w:r>
      <w:r>
        <w:tab/>
      </w:r>
      <w:r>
        <w:tab/>
        <w:t>large n</w:t>
      </w:r>
    </w:p>
    <w:p w:rsidR="00254899" w:rsidRDefault="00254899" w:rsidP="00BD047B"/>
    <w:p w:rsidR="00254899" w:rsidRPr="00580518" w:rsidRDefault="00254899" w:rsidP="00BD047B">
      <w:r w:rsidRPr="00784920">
        <w:rPr>
          <w:u w:val="single"/>
        </w:rPr>
        <w:t>Question</w:t>
      </w:r>
      <w:r>
        <w:t>:  how to we reconcile P</w:t>
      </w:r>
      <w:r>
        <w:rPr>
          <w:rStyle w:val="subscript"/>
        </w:rPr>
        <w:t>ν</w:t>
      </w:r>
      <w:r>
        <w:t xml:space="preserve">(chξ) = </w:t>
      </w:r>
      <w:r>
        <w:fldChar w:fldCharType="begin"/>
      </w:r>
      <w:r>
        <w:instrText xml:space="preserve"> EQ \r(ξ/shξ) </w:instrText>
      </w:r>
      <w:r>
        <w:fldChar w:fldCharType="end"/>
      </w:r>
      <w:r>
        <w:t xml:space="preserve"> I</w:t>
      </w:r>
      <w:r>
        <w:rPr>
          <w:rStyle w:val="subscript"/>
        </w:rPr>
        <w:t>0</w:t>
      </w:r>
      <w:r>
        <w:t>[(ν+1/2)ξ]  with P</w:t>
      </w:r>
      <w:r>
        <w:rPr>
          <w:rStyle w:val="subscript"/>
        </w:rPr>
        <w:t>ν</w:t>
      </w:r>
      <w:r>
        <w:t xml:space="preserve">(1)  = 1 ?  See below. </w:t>
      </w:r>
    </w:p>
    <w:p w:rsidR="00254899" w:rsidRDefault="00254899" w:rsidP="00BD047B"/>
    <w:p w:rsidR="00254899" w:rsidRDefault="00254899" w:rsidP="00BD047B">
      <w:r>
        <w:t>Meanwhile, we can go see how these two modified Bessel functions behave for large n</w:t>
      </w:r>
    </w:p>
    <w:p w:rsidR="00254899" w:rsidRDefault="00254899" w:rsidP="00BD047B"/>
    <w:p w:rsidR="00254899" w:rsidRDefault="00254899" w:rsidP="00BD047B">
      <w:r>
        <w:tab/>
      </w:r>
      <w:r>
        <w:pict>
          <v:shape id="_x0000_i1069" type="#_x0000_t75" style="width:249.75pt;height:27.75pt">
            <v:imagedata r:id="rId50" o:title=""/>
          </v:shape>
        </w:pict>
      </w:r>
    </w:p>
    <w:p w:rsidR="00254899" w:rsidRDefault="00254899" w:rsidP="00BD047B">
      <w:r>
        <w:pict>
          <v:shape id="_x0000_i1070" type="#_x0000_t75" style="width:318.75pt;height:147pt">
            <v:imagedata r:id="rId51" o:title=""/>
          </v:shape>
        </w:pict>
      </w:r>
    </w:p>
    <w:p w:rsidR="00254899" w:rsidRDefault="00254899" w:rsidP="00BD047B">
      <w:r>
        <w:t>where their δ is my usual ε, an arbitrarily small positive constant. For our z, phase is 0 so the first form above applies. We then have</w:t>
      </w:r>
    </w:p>
    <w:p w:rsidR="00254899" w:rsidRDefault="00254899" w:rsidP="00BD047B"/>
    <w:p w:rsidR="00254899" w:rsidRPr="00F445B3" w:rsidRDefault="00254899" w:rsidP="00BD047B">
      <w:r>
        <w:tab/>
        <w:t>K</w:t>
      </w:r>
      <w:r>
        <w:rPr>
          <w:rStyle w:val="subscript"/>
        </w:rPr>
        <w:t>0</w:t>
      </w:r>
      <w:r>
        <w:t xml:space="preserve">(z) = </w:t>
      </w:r>
      <w:r>
        <w:fldChar w:fldCharType="begin"/>
      </w:r>
      <w:r>
        <w:instrText xml:space="preserve"> EQ \r(π/(2z)) </w:instrText>
      </w:r>
      <w:r>
        <w:fldChar w:fldCharType="end"/>
      </w:r>
      <w:r>
        <w:t>e</w:t>
      </w:r>
      <w:r>
        <w:rPr>
          <w:rStyle w:val="superscript"/>
        </w:rPr>
        <w:t>-z</w:t>
      </w:r>
      <w:r>
        <w:tab/>
      </w:r>
      <w:r>
        <w:tab/>
        <w:t>=&gt;</w:t>
      </w:r>
      <w:r>
        <w:tab/>
        <w:t>K</w:t>
      </w:r>
      <w:r>
        <w:rPr>
          <w:rStyle w:val="subscript"/>
        </w:rPr>
        <w:t>0</w:t>
      </w:r>
      <w:r>
        <w:t xml:space="preserve">(nξ) = </w:t>
      </w:r>
      <w:r>
        <w:fldChar w:fldCharType="begin"/>
      </w:r>
      <w:r>
        <w:instrText xml:space="preserve"> EQ \r(π/(2nξ)) </w:instrText>
      </w:r>
      <w:r>
        <w:fldChar w:fldCharType="end"/>
      </w:r>
      <w:r>
        <w:t>e</w:t>
      </w:r>
      <w:r>
        <w:rPr>
          <w:rStyle w:val="superscript"/>
        </w:rPr>
        <w:t>-nξ</w:t>
      </w:r>
      <w:r>
        <w:tab/>
      </w:r>
    </w:p>
    <w:p w:rsidR="00254899" w:rsidRDefault="00254899" w:rsidP="00F445B3">
      <w:r>
        <w:tab/>
        <w:t>I</w:t>
      </w:r>
      <w:r>
        <w:rPr>
          <w:rStyle w:val="subscript"/>
        </w:rPr>
        <w:t>0</w:t>
      </w:r>
      <w:r>
        <w:t xml:space="preserve">(z) = </w:t>
      </w:r>
      <w:r>
        <w:fldChar w:fldCharType="begin"/>
      </w:r>
      <w:r>
        <w:instrText xml:space="preserve"> EQ \r(1/2πz) </w:instrText>
      </w:r>
      <w:r>
        <w:fldChar w:fldCharType="end"/>
      </w:r>
      <w:r>
        <w:t xml:space="preserve"> e</w:t>
      </w:r>
      <w:r>
        <w:rPr>
          <w:rStyle w:val="superscript"/>
        </w:rPr>
        <w:t>+z</w:t>
      </w:r>
      <w:r>
        <w:tab/>
      </w:r>
      <w:r>
        <w:tab/>
        <w:t>=&gt;</w:t>
      </w:r>
      <w:r>
        <w:tab/>
        <w:t>I</w:t>
      </w:r>
      <w:r>
        <w:rPr>
          <w:rStyle w:val="subscript"/>
        </w:rPr>
        <w:t>0</w:t>
      </w:r>
      <w:r>
        <w:t xml:space="preserve">(nξ)  = </w:t>
      </w:r>
      <w:r>
        <w:fldChar w:fldCharType="begin"/>
      </w:r>
      <w:r>
        <w:instrText xml:space="preserve"> EQ \r(1/2πnξ) </w:instrText>
      </w:r>
      <w:r>
        <w:fldChar w:fldCharType="end"/>
      </w:r>
      <w:r>
        <w:t xml:space="preserve"> e</w:t>
      </w:r>
      <w:r>
        <w:rPr>
          <w:rStyle w:val="superscript"/>
        </w:rPr>
        <w:t>+nξ</w:t>
      </w:r>
      <w:r>
        <w:tab/>
      </w:r>
    </w:p>
    <w:p w:rsidR="00254899" w:rsidRDefault="00254899" w:rsidP="00F445B3"/>
    <w:p w:rsidR="00254899" w:rsidRDefault="00254899" w:rsidP="00F445B3">
      <w:r>
        <w:t>Installing these we then get</w:t>
      </w:r>
    </w:p>
    <w:p w:rsidR="00254899" w:rsidRDefault="00254899" w:rsidP="00F445B3"/>
    <w:p w:rsidR="00254899" w:rsidRPr="00BD047B" w:rsidRDefault="00254899" w:rsidP="009A0042">
      <w:r>
        <w:tab/>
        <w:t>P</w:t>
      </w:r>
      <w:r>
        <w:rPr>
          <w:rStyle w:val="subscript"/>
        </w:rPr>
        <w:t>n-1/2</w:t>
      </w:r>
      <w:r>
        <w:t xml:space="preserve">(chξ) = </w:t>
      </w:r>
      <w:r>
        <w:fldChar w:fldCharType="begin"/>
      </w:r>
      <w:r>
        <w:instrText xml:space="preserve"> EQ \r(ξ/shξ) </w:instrText>
      </w:r>
      <w:r>
        <w:fldChar w:fldCharType="end"/>
      </w:r>
      <w:r>
        <w:t xml:space="preserve"> </w:t>
      </w:r>
      <w:r>
        <w:fldChar w:fldCharType="begin"/>
      </w:r>
      <w:r>
        <w:instrText xml:space="preserve"> EQ \r(1/2πnξ) </w:instrText>
      </w:r>
      <w:r>
        <w:fldChar w:fldCharType="end"/>
      </w:r>
      <w:r>
        <w:t xml:space="preserve"> e</w:t>
      </w:r>
      <w:r>
        <w:rPr>
          <w:rStyle w:val="superscript"/>
        </w:rPr>
        <w:t>+nξ</w:t>
      </w:r>
      <w:r>
        <w:tab/>
      </w:r>
      <w:r>
        <w:tab/>
      </w:r>
      <w:r>
        <w:tab/>
      </w:r>
      <w:r>
        <w:tab/>
        <w:t>large n</w:t>
      </w:r>
    </w:p>
    <w:p w:rsidR="00254899" w:rsidRDefault="00254899" w:rsidP="009A0042">
      <w:r>
        <w:tab/>
      </w:r>
      <w:r w:rsidRPr="008363BB">
        <w:rPr>
          <w:b/>
        </w:rPr>
        <w:t>Q</w:t>
      </w:r>
      <w:r>
        <w:rPr>
          <w:rStyle w:val="subscript"/>
        </w:rPr>
        <w:t>n-1/2</w:t>
      </w:r>
      <w:r>
        <w:t xml:space="preserve">(chξ) = </w:t>
      </w:r>
      <w:r>
        <w:fldChar w:fldCharType="begin"/>
      </w:r>
      <w:r>
        <w:instrText xml:space="preserve"> EQ \r(ξ/shξ) </w:instrText>
      </w:r>
      <w:r>
        <w:fldChar w:fldCharType="end"/>
      </w:r>
      <w:r>
        <w:t xml:space="preserve">  </w:t>
      </w:r>
      <w:r>
        <w:fldChar w:fldCharType="begin"/>
      </w:r>
      <w:r>
        <w:instrText xml:space="preserve"> EQ \r(π/(2nξ)) </w:instrText>
      </w:r>
      <w:r>
        <w:fldChar w:fldCharType="end"/>
      </w:r>
      <w:r>
        <w:t>e</w:t>
      </w:r>
      <w:r>
        <w:rPr>
          <w:rStyle w:val="superscript"/>
        </w:rPr>
        <w:t>-nξ</w:t>
      </w:r>
      <w:r>
        <w:t xml:space="preserve">  /Γ(n+1/2)</w:t>
      </w:r>
      <w:r>
        <w:tab/>
      </w:r>
      <w:r>
        <w:tab/>
      </w:r>
      <w:r>
        <w:tab/>
        <w:t>large n</w:t>
      </w:r>
    </w:p>
    <w:p w:rsidR="00254899" w:rsidRDefault="00254899" w:rsidP="00F445B3">
      <w:r>
        <w:t>or</w:t>
      </w:r>
    </w:p>
    <w:p w:rsidR="00254899" w:rsidRPr="00BD047B" w:rsidRDefault="00254899" w:rsidP="009A0042">
      <w:r>
        <w:tab/>
        <w:t>P</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\r(1/2πn) </w:instrText>
      </w:r>
      <w:r>
        <w:fldChar w:fldCharType="end"/>
      </w:r>
      <w:r>
        <w:t xml:space="preserve"> e</w:t>
      </w:r>
      <w:r>
        <w:rPr>
          <w:rStyle w:val="superscript"/>
        </w:rPr>
        <w:t>+nξ</w:t>
      </w:r>
      <w:r>
        <w:tab/>
      </w:r>
      <w:r>
        <w:tab/>
      </w:r>
      <w:r>
        <w:tab/>
      </w:r>
      <w:r>
        <w:tab/>
      </w:r>
      <w:r>
        <w:tab/>
        <w:t>large n</w:t>
      </w:r>
    </w:p>
    <w:p w:rsidR="00254899" w:rsidRDefault="00254899" w:rsidP="009A0042">
      <w:r>
        <w:tab/>
      </w:r>
      <w:r w:rsidRPr="008363BB">
        <w:rPr>
          <w:b/>
        </w:rPr>
        <w:t>Q</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\r(π/(2n)) </w:instrText>
      </w:r>
      <w:r>
        <w:fldChar w:fldCharType="end"/>
      </w:r>
      <w:r>
        <w:t>e</w:t>
      </w:r>
      <w:r>
        <w:rPr>
          <w:rStyle w:val="superscript"/>
        </w:rPr>
        <w:t>-nξ</w:t>
      </w:r>
      <w:r>
        <w:t xml:space="preserve">  /Γ(n+1/2)</w:t>
      </w:r>
      <w:r>
        <w:tab/>
      </w:r>
      <w:r>
        <w:tab/>
      </w:r>
      <w:r>
        <w:tab/>
        <w:t>large n</w:t>
      </w:r>
    </w:p>
    <w:p w:rsidR="00254899" w:rsidRDefault="00254899" w:rsidP="009A0042"/>
    <w:p w:rsidR="00254899" w:rsidRDefault="00254899" w:rsidP="00EB40D9">
      <w:r>
        <w:t>Now Bold Q is not what appears in our formula! We have to correct this way</w:t>
      </w:r>
    </w:p>
    <w:p w:rsidR="00254899" w:rsidRDefault="00254899" w:rsidP="00EB40D9"/>
    <w:p w:rsidR="00254899" w:rsidRDefault="00254899" w:rsidP="00EB40D9">
      <w:r>
        <w:pict>
          <v:shape id="_x0000_i1071" type="#_x0000_t75" style="width:157.5pt;height:36.75pt">
            <v:imagedata r:id="rId52" o:title=""/>
          </v:shape>
        </w:pict>
      </w:r>
      <w:r>
        <w:tab/>
      </w:r>
      <w:r>
        <w:tab/>
      </w:r>
    </w:p>
    <w:p w:rsidR="00254899" w:rsidRDefault="00254899" w:rsidP="00EB40D9"/>
    <w:p w:rsidR="00254899" w:rsidRDefault="00254899" w:rsidP="00EB40D9">
      <w:r>
        <w:t xml:space="preserve">which is to say   </w:t>
      </w:r>
    </w:p>
    <w:p w:rsidR="00254899" w:rsidRDefault="00254899" w:rsidP="00EB40D9"/>
    <w:p w:rsidR="00254899" w:rsidRDefault="00254899" w:rsidP="00EB40D9">
      <w:r>
        <w:tab/>
      </w:r>
      <w:r w:rsidRPr="006A2282">
        <w:rPr>
          <w:b/>
        </w:rPr>
        <w:t>Q</w:t>
      </w:r>
      <w:r>
        <w:rPr>
          <w:rStyle w:val="subscript"/>
        </w:rPr>
        <w:t>ν</w:t>
      </w:r>
      <w:r>
        <w:t xml:space="preserve"> = Q</w:t>
      </w:r>
      <w:r>
        <w:rPr>
          <w:rStyle w:val="subscript"/>
        </w:rPr>
        <w:t>ν</w:t>
      </w:r>
      <w:r>
        <w:t>/Γ(ν+1)</w:t>
      </w:r>
      <w:r>
        <w:tab/>
      </w:r>
      <w:r>
        <w:tab/>
      </w:r>
      <w:r>
        <w:tab/>
      </w:r>
      <w:r w:rsidRPr="006A2282">
        <w:rPr>
          <w:b/>
        </w:rPr>
        <w:t>Q</w:t>
      </w:r>
      <w:r>
        <w:rPr>
          <w:rStyle w:val="subscript"/>
        </w:rPr>
        <w:t>n-1/2</w:t>
      </w:r>
      <w:r>
        <w:t xml:space="preserve"> = Q</w:t>
      </w:r>
      <w:r>
        <w:rPr>
          <w:rStyle w:val="subscript"/>
        </w:rPr>
        <w:t>n-1/2</w:t>
      </w:r>
      <w:r>
        <w:t>/Γ(n+1/2)</w:t>
      </w:r>
    </w:p>
    <w:p w:rsidR="00254899" w:rsidRDefault="00254899" w:rsidP="00EB40D9"/>
    <w:p w:rsidR="00254899" w:rsidRDefault="00254899" w:rsidP="00EB40D9">
      <w:r>
        <w:t xml:space="preserve">So we just remove the Γ factor shown above, and rewrite our </w:t>
      </w:r>
      <w:r w:rsidRPr="008F5350">
        <w:rPr>
          <w:b/>
        </w:rPr>
        <w:t>final results</w:t>
      </w:r>
      <w:r>
        <w:t xml:space="preserve"> this way</w:t>
      </w:r>
    </w:p>
    <w:p w:rsidR="00254899" w:rsidRDefault="00254899" w:rsidP="00EB40D9"/>
    <w:p w:rsidR="00254899" w:rsidRPr="00BD047B" w:rsidRDefault="00254899" w:rsidP="00EB40D9">
      <w:r>
        <w:tab/>
        <w:t>P</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\r(1/2πn) </w:instrText>
      </w:r>
      <w:r>
        <w:fldChar w:fldCharType="end"/>
      </w:r>
      <w:r>
        <w:t xml:space="preserve"> e</w:t>
      </w:r>
      <w:r>
        <w:rPr>
          <w:rStyle w:val="superscript"/>
        </w:rPr>
        <w:t>+nξ</w:t>
      </w:r>
      <w:r>
        <w:tab/>
      </w:r>
      <w:r>
        <w:tab/>
      </w:r>
      <w:r>
        <w:tab/>
        <w:t>large n</w:t>
      </w:r>
    </w:p>
    <w:p w:rsidR="00254899" w:rsidRDefault="00254899" w:rsidP="00EB40D9">
      <w:r>
        <w:tab/>
      </w:r>
      <w:r w:rsidRPr="00EB40D9">
        <w:t>Q</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\r(π/(2n)) </w:instrText>
      </w:r>
      <w:r>
        <w:fldChar w:fldCharType="end"/>
      </w:r>
      <w:r>
        <w:t>e</w:t>
      </w:r>
      <w:r>
        <w:rPr>
          <w:rStyle w:val="superscript"/>
        </w:rPr>
        <w:t>-nξ</w:t>
      </w:r>
      <w:r>
        <w:tab/>
      </w:r>
      <w:r>
        <w:tab/>
        <w:t>large n</w:t>
      </w:r>
    </w:p>
    <w:p w:rsidR="00254899" w:rsidRDefault="00254899" w:rsidP="009A0042"/>
    <w:p w:rsidR="00254899" w:rsidRPr="00643E7C" w:rsidRDefault="00254899" w:rsidP="00643E7C">
      <w:r w:rsidRPr="00784920">
        <w:rPr>
          <w:u w:val="single"/>
        </w:rPr>
        <w:t>Question</w:t>
      </w:r>
      <w:r>
        <w:t>:  how to we reconcile P</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\r(1/2πn) </w:instrText>
      </w:r>
      <w:r>
        <w:fldChar w:fldCharType="end"/>
      </w:r>
      <w:r>
        <w:t xml:space="preserve"> e</w:t>
      </w:r>
      <w:r>
        <w:rPr>
          <w:rStyle w:val="superscript"/>
        </w:rPr>
        <w:t>+nξ</w:t>
      </w:r>
      <w:r>
        <w:t xml:space="preserve">  with P</w:t>
      </w:r>
      <w:r>
        <w:rPr>
          <w:rStyle w:val="subscript"/>
        </w:rPr>
        <w:t>ν</w:t>
      </w:r>
      <w:r>
        <w:t>(1)  = 1 ?  I think when ξ = 0, our main actor e</w:t>
      </w:r>
      <w:r>
        <w:rPr>
          <w:rStyle w:val="superscript"/>
        </w:rPr>
        <w:t>+nξ</w:t>
      </w:r>
      <w:r>
        <w:t xml:space="preserve">  becomes just "1" and the "lower terms" not shown above come into play. As noted above, the equations do not apply at ξ = 0. So you cannot take this limit I guess. So we always have to think of ξ = ε &gt; 0. </w:t>
      </w:r>
    </w:p>
    <w:p w:rsidR="00254899" w:rsidRPr="009A0042" w:rsidRDefault="00254899" w:rsidP="00F445B3"/>
    <w:p w:rsidR="00254899" w:rsidRDefault="00254899" w:rsidP="00785896">
      <w:r>
        <w:t xml:space="preserve">From the last line above we may conclude that:   for any fixed ξ &gt; 1, no matter how close, the function </w:t>
      </w:r>
    </w:p>
    <w:p w:rsidR="00254899" w:rsidRDefault="00254899" w:rsidP="00785896">
      <w:r w:rsidRPr="008F5350">
        <w:t>Q</w:t>
      </w:r>
      <w:r>
        <w:rPr>
          <w:rStyle w:val="subscript"/>
        </w:rPr>
        <w:t>n-1/2</w:t>
      </w:r>
      <w:r>
        <w:t>(chξ) decays exponentially in n due to e</w:t>
      </w:r>
      <w:r>
        <w:rPr>
          <w:rStyle w:val="superscript"/>
        </w:rPr>
        <w:t>-nξ</w:t>
      </w:r>
      <w:r>
        <w:t xml:space="preserve">. So as long as we avoid z = 1, we get exponential convergence out at large n. </w:t>
      </w:r>
    </w:p>
    <w:p w:rsidR="00254899" w:rsidRDefault="00254899" w:rsidP="00785896"/>
    <w:p w:rsidR="00254899" w:rsidRDefault="00254899" w:rsidP="008F5350">
      <w:pPr>
        <w:pStyle w:val="Heading3"/>
      </w:pPr>
      <w:bookmarkStart w:id="97" w:name="_Toc285447715"/>
      <w:bookmarkStart w:id="98" w:name="_Toc285467290"/>
      <w:bookmarkStart w:id="99" w:name="_Toc285469822"/>
      <w:bookmarkStart w:id="100" w:name="_Toc285549914"/>
      <w:bookmarkStart w:id="101" w:name="_Toc285613779"/>
      <w:r>
        <w:t>Examples of series involving P and Q</w:t>
      </w:r>
      <w:bookmarkEnd w:id="97"/>
      <w:bookmarkEnd w:id="98"/>
      <w:bookmarkEnd w:id="99"/>
      <w:bookmarkEnd w:id="100"/>
      <w:bookmarkEnd w:id="101"/>
    </w:p>
    <w:p w:rsidR="00254899" w:rsidRDefault="00254899" w:rsidP="00785896">
      <w:r>
        <w:tab/>
      </w:r>
    </w:p>
    <w:p w:rsidR="00254899" w:rsidRDefault="00254899" w:rsidP="00785896">
      <w:r>
        <w:t xml:space="preserve">An </w:t>
      </w:r>
      <w:r w:rsidRPr="00471BBC">
        <w:rPr>
          <w:b/>
        </w:rPr>
        <w:t>example</w:t>
      </w:r>
      <w:r>
        <w:t xml:space="preserve"> is the PBM sum rule noted above</w:t>
      </w:r>
    </w:p>
    <w:p w:rsidR="00254899" w:rsidRDefault="00254899" w:rsidP="00785896"/>
    <w:p w:rsidR="00254899" w:rsidRDefault="00254899" w:rsidP="00785896">
      <w:r>
        <w:tab/>
      </w:r>
      <w:r>
        <w:tab/>
        <w:t>Σ</w:t>
      </w:r>
      <w:r>
        <w:rPr>
          <w:rStyle w:val="subscript"/>
        </w:rPr>
        <w:t xml:space="preserve">n=0 </w:t>
      </w:r>
      <w:r>
        <w:t>ε</w:t>
      </w:r>
      <w:r>
        <w:rPr>
          <w:rStyle w:val="subscript"/>
        </w:rPr>
        <w:t>n</w:t>
      </w:r>
      <w:r>
        <w:t xml:space="preserve"> Q</w:t>
      </w:r>
      <w:r>
        <w:rPr>
          <w:rStyle w:val="subscript"/>
        </w:rPr>
        <w:t>n-1/2</w:t>
      </w:r>
      <w:r>
        <w:t>(z) =    (π/</w:t>
      </w:r>
      <w:r>
        <w:fldChar w:fldCharType="begin"/>
      </w:r>
      <w:r>
        <w:instrText xml:space="preserve"> EQ \r(2) </w:instrText>
      </w:r>
      <w:r>
        <w:fldChar w:fldCharType="end"/>
      </w:r>
      <w:r>
        <w:t>)/</w:t>
      </w:r>
      <w:r>
        <w:tab/>
      </w:r>
      <w:r>
        <w:fldChar w:fldCharType="begin"/>
      </w:r>
      <w:r>
        <w:instrText xml:space="preserve"> EQ \r(z-1) </w:instrText>
      </w:r>
      <w:r>
        <w:fldChar w:fldCharType="end"/>
      </w:r>
      <w:r>
        <w:tab/>
      </w:r>
      <w:r>
        <w:tab/>
        <w:t>// valid for all z</w:t>
      </w:r>
    </w:p>
    <w:p w:rsidR="00254899" w:rsidRDefault="00254899" w:rsidP="00785896"/>
    <w:p w:rsidR="00254899" w:rsidRDefault="00254899" w:rsidP="00785896">
      <w:r>
        <w:t xml:space="preserve">The capacitance special function is </w:t>
      </w:r>
      <w:r w:rsidRPr="00471BBC">
        <w:rPr>
          <w:b/>
        </w:rPr>
        <w:t>another example</w:t>
      </w:r>
      <w:r>
        <w:t xml:space="preserve">: </w:t>
      </w:r>
    </w:p>
    <w:p w:rsidR="00254899" w:rsidRDefault="00254899" w:rsidP="00785896"/>
    <w:p w:rsidR="00254899" w:rsidRDefault="00254899" w:rsidP="00D361B4">
      <w:r>
        <w:tab/>
      </w: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rsidR="00254899" w:rsidRDefault="00254899" w:rsidP="00785896"/>
    <w:p w:rsidR="00254899" w:rsidRDefault="00254899" w:rsidP="00785896">
      <w:r>
        <w:t>We have</w:t>
      </w:r>
    </w:p>
    <w:p w:rsidR="00254899" w:rsidRDefault="00254899" w:rsidP="00785896"/>
    <w:p w:rsidR="00254899" w:rsidRPr="00B92BB0" w:rsidRDefault="00254899" w:rsidP="00785896">
      <w:r>
        <w:tab/>
      </w:r>
      <w:r w:rsidRPr="00102C7A">
        <w:t>Q</w:t>
      </w:r>
      <w:r>
        <w:rPr>
          <w:rStyle w:val="subscript"/>
        </w:rPr>
        <w:t>n-1/2</w:t>
      </w:r>
      <w:r>
        <w:t>(z)/</w:t>
      </w:r>
      <w:r w:rsidRPr="00985EB0">
        <w:t xml:space="preserve"> </w:t>
      </w:r>
      <w:r>
        <w:t>P</w:t>
      </w:r>
      <w:r>
        <w:rPr>
          <w:rStyle w:val="subscript"/>
        </w:rPr>
        <w:t>n-1/2</w:t>
      </w:r>
      <w:r>
        <w:t xml:space="preserve">(z)  = [ </w:t>
      </w:r>
      <w:r>
        <w:fldChar w:fldCharType="begin"/>
      </w:r>
      <w:r>
        <w:instrText xml:space="preserve"> EQ \r(1/shξ) </w:instrText>
      </w:r>
      <w:r>
        <w:fldChar w:fldCharType="end"/>
      </w:r>
      <w:r>
        <w:t xml:space="preserve">  </w:t>
      </w:r>
      <w:r>
        <w:fldChar w:fldCharType="begin"/>
      </w:r>
      <w:r>
        <w:instrText xml:space="preserve"> EQ \r(π/(2n)) </w:instrText>
      </w:r>
      <w:r>
        <w:fldChar w:fldCharType="end"/>
      </w:r>
      <w:r>
        <w:t>e</w:t>
      </w:r>
      <w:r>
        <w:rPr>
          <w:rStyle w:val="superscript"/>
        </w:rPr>
        <w:t>-nξ</w:t>
      </w:r>
      <w:r>
        <w:t xml:space="preserve">] / [ </w:t>
      </w:r>
      <w:r>
        <w:fldChar w:fldCharType="begin"/>
      </w:r>
      <w:r>
        <w:instrText xml:space="preserve"> EQ \r(1/shξ) </w:instrText>
      </w:r>
      <w:r>
        <w:fldChar w:fldCharType="end"/>
      </w:r>
      <w:r>
        <w:t xml:space="preserve"> </w:t>
      </w:r>
      <w:r>
        <w:fldChar w:fldCharType="begin"/>
      </w:r>
      <w:r>
        <w:instrText xml:space="preserve"> EQ \r(1/2πn) </w:instrText>
      </w:r>
      <w:r>
        <w:fldChar w:fldCharType="end"/>
      </w:r>
      <w:r>
        <w:t xml:space="preserve"> e</w:t>
      </w:r>
      <w:r>
        <w:rPr>
          <w:rStyle w:val="superscript"/>
        </w:rPr>
        <w:t>+nξ</w:t>
      </w:r>
      <w:r>
        <w:t xml:space="preserve">] </w:t>
      </w:r>
    </w:p>
    <w:p w:rsidR="00254899" w:rsidRDefault="00254899" w:rsidP="00785896"/>
    <w:p w:rsidR="00254899" w:rsidRPr="00102C7A" w:rsidRDefault="00254899" w:rsidP="00102C7A">
      <w:r>
        <w:tab/>
        <w:t xml:space="preserve">= </w:t>
      </w:r>
      <w:r>
        <w:tab/>
        <w:t xml:space="preserve">[  </w:t>
      </w:r>
      <w:r>
        <w:fldChar w:fldCharType="begin"/>
      </w:r>
      <w:r>
        <w:instrText xml:space="preserve"> EQ \r(π/(2n)) </w:instrText>
      </w:r>
      <w:r>
        <w:fldChar w:fldCharType="end"/>
      </w:r>
      <w:r>
        <w:t>e</w:t>
      </w:r>
      <w:r>
        <w:rPr>
          <w:rStyle w:val="superscript"/>
        </w:rPr>
        <w:t>-nξ</w:t>
      </w:r>
      <w:r>
        <w:t>] / [</w:t>
      </w:r>
      <w:r>
        <w:fldChar w:fldCharType="begin"/>
      </w:r>
      <w:r>
        <w:instrText xml:space="preserve"> EQ \r(1/2πn) </w:instrText>
      </w:r>
      <w:r>
        <w:fldChar w:fldCharType="end"/>
      </w:r>
      <w:r>
        <w:t xml:space="preserve"> e</w:t>
      </w:r>
      <w:r>
        <w:rPr>
          <w:rStyle w:val="superscript"/>
        </w:rPr>
        <w:t>+nξ</w:t>
      </w:r>
      <w:r>
        <w:t xml:space="preserve">]   = </w:t>
      </w:r>
      <w:r>
        <w:fldChar w:fldCharType="begin"/>
      </w:r>
      <w:r>
        <w:instrText xml:space="preserve"> EQ \r(π/(2n)) </w:instrText>
      </w:r>
      <w:r>
        <w:fldChar w:fldCharType="end"/>
      </w:r>
      <w:r w:rsidRPr="00102C7A">
        <w:t xml:space="preserve"> </w:t>
      </w:r>
      <w:r>
        <w:t>e</w:t>
      </w:r>
      <w:r>
        <w:rPr>
          <w:rStyle w:val="superscript"/>
        </w:rPr>
        <w:t>-2nξ</w:t>
      </w:r>
      <w:r>
        <w:t xml:space="preserve"> </w:t>
      </w:r>
      <w:r>
        <w:fldChar w:fldCharType="begin"/>
      </w:r>
      <w:r>
        <w:instrText xml:space="preserve"> EQ \r(2πn) </w:instrText>
      </w:r>
      <w:r>
        <w:fldChar w:fldCharType="end"/>
      </w:r>
      <w:r>
        <w:t xml:space="preserve">  = π e</w:t>
      </w:r>
      <w:r>
        <w:rPr>
          <w:rStyle w:val="superscript"/>
        </w:rPr>
        <w:t>-2nξ</w:t>
      </w:r>
    </w:p>
    <w:p w:rsidR="00254899" w:rsidRDefault="00254899" w:rsidP="00785896"/>
    <w:p w:rsidR="00254899" w:rsidRDefault="00254899" w:rsidP="00785896">
      <w:r>
        <w:t xml:space="preserve">so again, excellent convergence away from z = 1. </w:t>
      </w:r>
    </w:p>
    <w:p w:rsidR="00254899" w:rsidRDefault="00254899" w:rsidP="00785896">
      <w:r>
        <w:tab/>
      </w:r>
    </w:p>
    <w:p w:rsidR="00254899" w:rsidRDefault="00254899" w:rsidP="00785896">
      <w:r>
        <w:t xml:space="preserve">A </w:t>
      </w:r>
      <w:r w:rsidRPr="00471BBC">
        <w:rPr>
          <w:b/>
        </w:rPr>
        <w:t>third example</w:t>
      </w:r>
      <w:r>
        <w:t xml:space="preserve"> is our charge density approximation shown above for the outer equator,</w:t>
      </w:r>
    </w:p>
    <w:p w:rsidR="00254899" w:rsidRDefault="00254899" w:rsidP="00785896"/>
    <w:p w:rsidR="00254899" w:rsidRPr="00B35542" w:rsidRDefault="00254899" w:rsidP="00434A0A">
      <w:r>
        <w:tab/>
      </w:r>
      <w:r w:rsidRPr="00547E47">
        <w:rPr>
          <w:color w:val="000000"/>
        </w:rPr>
        <w:t>σ</w:t>
      </w:r>
      <w:r>
        <w:rPr>
          <w:color w:val="000000"/>
        </w:rPr>
        <w:t>(outer equator, z</w:t>
      </w:r>
      <w:r>
        <w:rPr>
          <w:rStyle w:val="subscript"/>
        </w:rPr>
        <w:t>0</w:t>
      </w:r>
      <w:r>
        <w:t xml:space="preserve"> ≈ 1</w:t>
      </w:r>
      <w:r>
        <w:rPr>
          <w:color w:val="000000"/>
        </w:rPr>
        <w:t>)</w:t>
      </w:r>
      <w:r w:rsidRPr="00547E47">
        <w:rPr>
          <w:color w:val="000000"/>
        </w:rPr>
        <w:t xml:space="preserve"> =</w:t>
      </w:r>
      <w:r>
        <w:t xml:space="preserve">  ( V</w:t>
      </w:r>
      <w:r>
        <w:rPr>
          <w:rStyle w:val="subscript"/>
        </w:rPr>
        <w:t>0</w:t>
      </w:r>
      <w:r>
        <w:t xml:space="preserve"> /4π R)  *</w:t>
      </w:r>
    </w:p>
    <w:p w:rsidR="00254899" w:rsidRDefault="00254899" w:rsidP="00434A0A">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-1)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Q</w:t>
      </w:r>
      <w:r>
        <w:rPr>
          <w:rStyle w:val="subscript"/>
        </w:rPr>
        <w:t>n-1/2</w:t>
      </w:r>
      <w:r>
        <w:t>(z</w:t>
      </w:r>
      <w:r>
        <w:rPr>
          <w:rStyle w:val="subscript"/>
        </w:rPr>
        <w:t>0</w:t>
      </w:r>
      <w:r>
        <w:t>) + (1/2)}</w:t>
      </w:r>
    </w:p>
    <w:p w:rsidR="00254899" w:rsidRDefault="00254899" w:rsidP="00434A0A"/>
    <w:p w:rsidR="00254899" w:rsidRPr="00E7184C" w:rsidRDefault="00254899" w:rsidP="00434A0A">
      <w:r>
        <w:t xml:space="preserve">and now we consider only the large n "tail" of the series (N is some very large integer) </w:t>
      </w:r>
    </w:p>
    <w:p w:rsidR="00254899" w:rsidRDefault="00254899" w:rsidP="00785896"/>
    <w:p w:rsidR="00254899" w:rsidRDefault="00254899" w:rsidP="00785896">
      <w:r>
        <w:tab/>
        <w:t>tail  ≈  ( V</w:t>
      </w:r>
      <w:r>
        <w:rPr>
          <w:rStyle w:val="subscript"/>
        </w:rPr>
        <w:t>0</w:t>
      </w:r>
      <w:r>
        <w:t xml:space="preserve"> /4π R)  *</w:t>
      </w:r>
    </w:p>
    <w:p w:rsidR="00254899" w:rsidRDefault="00254899" w:rsidP="00DC2A59">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-1) </w:instrText>
      </w:r>
      <w:r>
        <w:fldChar w:fldCharType="end"/>
      </w:r>
      <w:r>
        <w:t>)</w:t>
      </w:r>
      <w:r>
        <w:rPr>
          <w:rStyle w:val="superscript"/>
        </w:rPr>
        <w:t>3</w:t>
      </w:r>
      <w:r>
        <w:t xml:space="preserve"> Σ</w:t>
      </w:r>
      <w:r>
        <w:rPr>
          <w:rStyle w:val="subscript"/>
        </w:rPr>
        <w:t>n=N</w:t>
      </w:r>
      <w:r>
        <w:rPr>
          <w:rStyle w:val="superscript"/>
          <w:rFonts w:ascii="Times New Roman" w:hAnsi="Times New Roman"/>
        </w:rPr>
        <w:t>∞</w:t>
      </w:r>
      <w:r>
        <w:t>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w:t>
      </w:r>
      <w:r>
        <w:fldChar w:fldCharType="begin"/>
      </w:r>
      <w:r>
        <w:instrText xml:space="preserve"> EQ \r(1/shξ</w:instrText>
      </w:r>
      <w:r>
        <w:rPr>
          <w:rStyle w:val="subscript"/>
        </w:rPr>
        <w:instrText>0</w:instrText>
      </w:r>
      <w:r>
        <w:instrText xml:space="preserve">) </w:instrText>
      </w:r>
      <w:r>
        <w:fldChar w:fldCharType="end"/>
      </w:r>
      <w:r>
        <w:t xml:space="preserve">  </w:t>
      </w:r>
      <w:r>
        <w:fldChar w:fldCharType="begin"/>
      </w:r>
      <w:r>
        <w:instrText xml:space="preserve"> EQ \r(π/(2n)) </w:instrText>
      </w:r>
      <w:r>
        <w:fldChar w:fldCharType="end"/>
      </w:r>
      <w:r>
        <w:t>e</w:t>
      </w:r>
      <w:r>
        <w:rPr>
          <w:rStyle w:val="superscript"/>
        </w:rPr>
        <w:t>-nξ0</w:t>
      </w:r>
      <w:r>
        <w:t>]  + (1/2)}</w:t>
      </w:r>
    </w:p>
    <w:p w:rsidR="00254899" w:rsidRDefault="00254899" w:rsidP="00434A0A"/>
    <w:p w:rsidR="00254899" w:rsidRPr="00E7184C" w:rsidRDefault="00254899" w:rsidP="00434A0A">
      <w:r>
        <w:t xml:space="preserve">But </w:t>
      </w:r>
      <w:r>
        <w:fldChar w:fldCharType="begin"/>
      </w:r>
      <w:r>
        <w:instrText xml:space="preserve"> EQ \r(1/shξ) </w:instrText>
      </w:r>
      <w:r>
        <w:fldChar w:fldCharType="end"/>
      </w:r>
      <w:r>
        <w:t xml:space="preserve">  = (z</w:t>
      </w:r>
      <w:r>
        <w:rPr>
          <w:rStyle w:val="superscript"/>
        </w:rPr>
        <w:t>2</w:t>
      </w:r>
      <w:r>
        <w:t>-1)</w:t>
      </w:r>
      <w:r>
        <w:rPr>
          <w:rStyle w:val="superscript"/>
        </w:rPr>
        <w:t>-1/2</w:t>
      </w:r>
      <w:r>
        <w:t xml:space="preserve">  ≈ (1/</w:t>
      </w:r>
      <w:r>
        <w:fldChar w:fldCharType="begin"/>
      </w:r>
      <w:r>
        <w:instrText xml:space="preserve"> EQ \r(2) </w:instrText>
      </w:r>
      <w:r>
        <w:fldChar w:fldCharType="end"/>
      </w:r>
      <w:r>
        <w:t>) (z-1)</w:t>
      </w:r>
      <w:r>
        <w:rPr>
          <w:rStyle w:val="superscript"/>
        </w:rPr>
        <w:t>-1/2</w:t>
      </w:r>
      <w:r>
        <w:t xml:space="preserve">  which cancels one outside power so</w:t>
      </w:r>
    </w:p>
    <w:p w:rsidR="00254899" w:rsidRDefault="00254899" w:rsidP="00785896"/>
    <w:p w:rsidR="00254899" w:rsidRDefault="00254899" w:rsidP="00E7184C">
      <w:r>
        <w:tab/>
      </w:r>
      <w:r>
        <w:tab/>
        <w:t>≈  ( V</w:t>
      </w:r>
      <w:r>
        <w:rPr>
          <w:rStyle w:val="subscript"/>
        </w:rPr>
        <w:t>0</w:t>
      </w:r>
      <w:r>
        <w:t xml:space="preserve"> /4π R)  *</w:t>
      </w:r>
    </w:p>
    <w:p w:rsidR="00254899" w:rsidRDefault="00254899" w:rsidP="000665CD">
      <w:r>
        <w:tab/>
        <w:t xml:space="preserve">{  (1/2π) </w:t>
      </w:r>
      <w:r>
        <w:fldChar w:fldCharType="begin"/>
      </w:r>
      <w:r>
        <w:instrText xml:space="preserve"> EQ \r(π/2) </w:instrText>
      </w:r>
      <w:r>
        <w:fldChar w:fldCharType="end"/>
      </w:r>
      <w:r>
        <w:t>(z</w:t>
      </w:r>
      <w:r>
        <w:rPr>
          <w:rStyle w:val="subscript"/>
        </w:rPr>
        <w:t>0</w:t>
      </w:r>
      <w:r>
        <w:t>-1)  Σ</w:t>
      </w:r>
      <w:r>
        <w:rPr>
          <w:rStyle w:val="subscript"/>
        </w:rPr>
        <w:t>n=N</w:t>
      </w:r>
      <w:r>
        <w:rPr>
          <w:rStyle w:val="superscript"/>
          <w:rFonts w:ascii="Times New Roman" w:hAnsi="Times New Roman"/>
        </w:rPr>
        <w:t>∞</w:t>
      </w:r>
      <w:r>
        <w:t>ε</w:t>
      </w:r>
      <w:r>
        <w:rPr>
          <w:rStyle w:val="subscript"/>
        </w:rPr>
        <w:t>n</w:t>
      </w:r>
      <w:r>
        <w:t xml:space="preserve"> </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w:t>
      </w:r>
      <w:r>
        <w:fldChar w:fldCharType="begin"/>
      </w:r>
      <w:r>
        <w:instrText xml:space="preserve"> EQ \r(1/n)) </w:instrText>
      </w:r>
      <w:r>
        <w:fldChar w:fldCharType="end"/>
      </w:r>
      <w:r>
        <w:t>e</w:t>
      </w:r>
      <w:r>
        <w:rPr>
          <w:rStyle w:val="superscript"/>
        </w:rPr>
        <w:t>-nξ0</w:t>
      </w:r>
      <w:r>
        <w:t>]  + (1/2)}</w:t>
      </w:r>
    </w:p>
    <w:p w:rsidR="00254899" w:rsidRDefault="00254899" w:rsidP="00E7184C"/>
    <w:p w:rsidR="00254899" w:rsidRDefault="00254899" w:rsidP="00E7184C">
      <w:r>
        <w:t xml:space="preserve">As usual, we get sum convergence as long as we avoid ξ = 0. There it clearly diverges. </w:t>
      </w:r>
    </w:p>
    <w:p w:rsidR="00254899" w:rsidRDefault="00254899" w:rsidP="00E7184C"/>
    <w:p w:rsidR="00254899" w:rsidRPr="00917A81" w:rsidRDefault="00254899" w:rsidP="00E7184C">
      <w:r>
        <w:t xml:space="preserve">A </w:t>
      </w:r>
      <w:r w:rsidRPr="00471BBC">
        <w:rPr>
          <w:b/>
        </w:rPr>
        <w:t>fourth example</w:t>
      </w:r>
      <w:r>
        <w:t xml:space="preserve"> is the charge on the inner equator. </w:t>
      </w:r>
    </w:p>
    <w:p w:rsidR="00254899" w:rsidRDefault="00254899" w:rsidP="00785896"/>
    <w:p w:rsidR="00254899" w:rsidRPr="00B35542" w:rsidRDefault="00254899" w:rsidP="0065615E">
      <w:r>
        <w:tab/>
      </w:r>
      <w:r w:rsidRPr="00547E47">
        <w:rPr>
          <w:color w:val="000000"/>
        </w:rPr>
        <w:t>σ</w:t>
      </w:r>
      <w:r>
        <w:rPr>
          <w:color w:val="000000"/>
        </w:rPr>
        <w:t>(inner equator, z</w:t>
      </w:r>
      <w:r>
        <w:rPr>
          <w:rStyle w:val="subscript"/>
        </w:rPr>
        <w:t>0</w:t>
      </w:r>
      <w:r>
        <w:t xml:space="preserve"> ≈ 1</w:t>
      </w:r>
      <w:r>
        <w:rPr>
          <w:color w:val="000000"/>
        </w:rPr>
        <w:t>)</w:t>
      </w:r>
      <w:r w:rsidRPr="00547E47">
        <w:rPr>
          <w:color w:val="000000"/>
        </w:rPr>
        <w:t xml:space="preserve"> =</w:t>
      </w:r>
      <w:r>
        <w:t xml:space="preserve">  ( V</w:t>
      </w:r>
      <w:r>
        <w:rPr>
          <w:rStyle w:val="subscript"/>
        </w:rPr>
        <w:t>0</w:t>
      </w:r>
      <w:r>
        <w:t xml:space="preserve"> /4π R)  *</w:t>
      </w:r>
    </w:p>
    <w:p w:rsidR="00254899" w:rsidRDefault="00254899" w:rsidP="0065615E">
      <w:r>
        <w:tab/>
        <w:t>{  (</w:t>
      </w:r>
      <w:r>
        <w:fldChar w:fldCharType="begin"/>
      </w:r>
      <w:r>
        <w:instrText xml:space="preserve"> EQ \r(2) </w:instrText>
      </w:r>
      <w:r>
        <w:fldChar w:fldCharType="end"/>
      </w:r>
      <w:r>
        <w:t>/π)(</w:t>
      </w:r>
      <w:r>
        <w:fldChar w:fldCharType="begin"/>
      </w:r>
      <w:r>
        <w:instrText xml:space="preserve"> EQ \r(2) </w:instrText>
      </w:r>
      <w:r>
        <w:fldChar w:fldCharType="end"/>
      </w:r>
      <w:r>
        <w:t>)</w:t>
      </w:r>
      <w:r>
        <w:rPr>
          <w:rStyle w:val="superscript"/>
        </w:rPr>
        <w:t>3</w:t>
      </w:r>
      <w:r>
        <w:t xml:space="preserve">    Σ</w:t>
      </w:r>
      <w:r>
        <w:rPr>
          <w:rStyle w:val="subscript"/>
        </w:rPr>
        <w:t>n=0</w:t>
      </w:r>
      <w:r>
        <w:rPr>
          <w:rStyle w:val="superscript"/>
          <w:rFonts w:ascii="Times New Roman" w:hAnsi="Times New Roman"/>
        </w:rPr>
        <w:t xml:space="preserve">∞  </w:t>
      </w:r>
      <w:r>
        <w:t>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Q</w:t>
      </w:r>
      <w:r>
        <w:rPr>
          <w:rStyle w:val="subscript"/>
        </w:rPr>
        <w:t>n-1/2</w:t>
      </w:r>
      <w:r>
        <w:t>(z</w:t>
      </w:r>
      <w:r>
        <w:rPr>
          <w:rStyle w:val="subscript"/>
        </w:rPr>
        <w:t>0</w:t>
      </w:r>
      <w:r>
        <w:t>)(-1)</w:t>
      </w:r>
      <w:r>
        <w:rPr>
          <w:rStyle w:val="superscript"/>
        </w:rPr>
        <w:t>n</w:t>
      </w:r>
      <w:r>
        <w:t xml:space="preserve"> + (1/2)}</w:t>
      </w:r>
    </w:p>
    <w:p w:rsidR="00254899" w:rsidRDefault="00254899" w:rsidP="00785896"/>
    <w:p w:rsidR="00254899" w:rsidRDefault="00254899" w:rsidP="00584988">
      <w:r>
        <w:tab/>
        <w:t>tail  ≈  ( V</w:t>
      </w:r>
      <w:r>
        <w:rPr>
          <w:rStyle w:val="subscript"/>
        </w:rPr>
        <w:t>0</w:t>
      </w:r>
      <w:r>
        <w:t xml:space="preserve"> /4π R)  *</w:t>
      </w:r>
    </w:p>
    <w:p w:rsidR="00254899" w:rsidRDefault="00254899" w:rsidP="00863890">
      <w:r>
        <w:tab/>
        <w:t>{  (</w:t>
      </w:r>
      <w:r>
        <w:fldChar w:fldCharType="begin"/>
      </w:r>
      <w:r>
        <w:instrText xml:space="preserve"> EQ \r(2) </w:instrText>
      </w:r>
      <w:r>
        <w:fldChar w:fldCharType="end"/>
      </w:r>
      <w:r>
        <w:t>/π)(</w:t>
      </w:r>
      <w:r>
        <w:fldChar w:fldCharType="begin"/>
      </w:r>
      <w:r>
        <w:instrText xml:space="preserve"> EQ \r(2) </w:instrText>
      </w:r>
      <w:r>
        <w:fldChar w:fldCharType="end"/>
      </w:r>
      <w:r>
        <w:t>)</w:t>
      </w:r>
      <w:r>
        <w:rPr>
          <w:rStyle w:val="superscript"/>
        </w:rPr>
        <w:t>3</w:t>
      </w:r>
      <w:r>
        <w:t xml:space="preserve">    Σ</w:t>
      </w:r>
      <w:r>
        <w:rPr>
          <w:rStyle w:val="subscript"/>
        </w:rPr>
        <w:t>n=0</w:t>
      </w:r>
      <w:r>
        <w:rPr>
          <w:rStyle w:val="superscript"/>
          <w:rFonts w:ascii="Times New Roman" w:hAnsi="Times New Roman"/>
        </w:rPr>
        <w:t>N</w:t>
      </w:r>
      <w:r>
        <w:t xml:space="preserve"> 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w:t>
      </w:r>
      <w:r>
        <w:fldChar w:fldCharType="begin"/>
      </w:r>
      <w:r>
        <w:instrText xml:space="preserve"> EQ \r(1/shξ</w:instrText>
      </w:r>
      <w:r>
        <w:rPr>
          <w:rStyle w:val="subscript"/>
        </w:rPr>
        <w:instrText>0</w:instrText>
      </w:r>
      <w:r>
        <w:instrText xml:space="preserve">) </w:instrText>
      </w:r>
      <w:r>
        <w:fldChar w:fldCharType="end"/>
      </w:r>
      <w:r>
        <w:t xml:space="preserve">  </w:t>
      </w:r>
      <w:r>
        <w:fldChar w:fldCharType="begin"/>
      </w:r>
      <w:r>
        <w:instrText xml:space="preserve"> EQ \r(π/(2n)) </w:instrText>
      </w:r>
      <w:r>
        <w:fldChar w:fldCharType="end"/>
      </w:r>
      <w:r>
        <w:t>e</w:t>
      </w:r>
      <w:r>
        <w:rPr>
          <w:rStyle w:val="superscript"/>
        </w:rPr>
        <w:t>-nξ0</w:t>
      </w:r>
      <w:r>
        <w:t>](-1)</w:t>
      </w:r>
      <w:r>
        <w:rPr>
          <w:rStyle w:val="superscript"/>
        </w:rPr>
        <w:t>n</w:t>
      </w:r>
      <w:r>
        <w:t xml:space="preserve"> + (1/2)}</w:t>
      </w:r>
    </w:p>
    <w:p w:rsidR="00254899" w:rsidRDefault="00254899" w:rsidP="00584988"/>
    <w:p w:rsidR="00254899" w:rsidRPr="00584988" w:rsidRDefault="00254899" w:rsidP="00584988">
      <w:r>
        <w:t xml:space="preserve">and we install for </w:t>
      </w:r>
      <w:r>
        <w:fldChar w:fldCharType="begin"/>
      </w:r>
      <w:r>
        <w:instrText xml:space="preserve"> EQ \r(1/shξ</w:instrText>
      </w:r>
      <w:r>
        <w:rPr>
          <w:rStyle w:val="subscript"/>
        </w:rPr>
        <w:instrText>0</w:instrText>
      </w:r>
      <w:r>
        <w:instrText xml:space="preserve">) </w:instrText>
      </w:r>
      <w:r>
        <w:fldChar w:fldCharType="end"/>
      </w:r>
      <w:r>
        <w:t xml:space="preserve"> as done above, </w:t>
      </w:r>
    </w:p>
    <w:p w:rsidR="00254899" w:rsidRDefault="00254899" w:rsidP="00785896"/>
    <w:p w:rsidR="00254899" w:rsidRDefault="00254899" w:rsidP="00584988">
      <w:r>
        <w:tab/>
        <w:t>tail  ≈  ( V</w:t>
      </w:r>
      <w:r>
        <w:rPr>
          <w:rStyle w:val="subscript"/>
        </w:rPr>
        <w:t>0</w:t>
      </w:r>
      <w:r>
        <w:t xml:space="preserve"> /4π R)  *</w:t>
      </w:r>
    </w:p>
    <w:p w:rsidR="00254899" w:rsidRDefault="00254899" w:rsidP="00584988">
      <w:r>
        <w:tab/>
        <w:t>{   (1/π)(</w:t>
      </w:r>
      <w:r>
        <w:fldChar w:fldCharType="begin"/>
      </w:r>
      <w:r>
        <w:instrText xml:space="preserve"> EQ \r(2) </w:instrText>
      </w:r>
      <w:r>
        <w:fldChar w:fldCharType="end"/>
      </w:r>
      <w:r>
        <w:t>)</w:t>
      </w:r>
      <w:r>
        <w:rPr>
          <w:rStyle w:val="superscript"/>
        </w:rPr>
        <w:t>3</w:t>
      </w:r>
      <w:r>
        <w:t xml:space="preserve">   Σ</w:t>
      </w:r>
      <w:r>
        <w:rPr>
          <w:rStyle w:val="subscript"/>
        </w:rPr>
        <w:t>n=0</w:t>
      </w:r>
      <w:r>
        <w:rPr>
          <w:rStyle w:val="superscript"/>
          <w:rFonts w:ascii="Times New Roman" w:hAnsi="Times New Roman"/>
        </w:rPr>
        <w:t>N</w:t>
      </w:r>
      <w:r>
        <w:t xml:space="preserve"> 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 (z</w:t>
      </w:r>
      <w:r>
        <w:rPr>
          <w:rStyle w:val="subscript"/>
        </w:rPr>
        <w:t>0</w:t>
      </w:r>
      <w:r>
        <w:t>-1)</w:t>
      </w:r>
      <w:r>
        <w:rPr>
          <w:rStyle w:val="superscript"/>
        </w:rPr>
        <w:t>-1/2</w:t>
      </w:r>
      <w:r>
        <w:t xml:space="preserve">  </w:t>
      </w:r>
      <w:r>
        <w:fldChar w:fldCharType="begin"/>
      </w:r>
      <w:r>
        <w:instrText xml:space="preserve"> EQ \r(π/(2n)) </w:instrText>
      </w:r>
      <w:r>
        <w:fldChar w:fldCharType="end"/>
      </w:r>
      <w:r>
        <w:t>e</w:t>
      </w:r>
      <w:r>
        <w:rPr>
          <w:rStyle w:val="superscript"/>
        </w:rPr>
        <w:t>-nξ0</w:t>
      </w:r>
      <w:r>
        <w:t>}+ (1/2)}</w:t>
      </w:r>
    </w:p>
    <w:p w:rsidR="00254899" w:rsidRDefault="00254899" w:rsidP="00785896"/>
    <w:p w:rsidR="00254899" w:rsidRDefault="00254899" w:rsidP="00584988">
      <w:r>
        <w:tab/>
      </w:r>
      <w:r>
        <w:tab/>
        <w:t>≈  ( V</w:t>
      </w:r>
      <w:r>
        <w:rPr>
          <w:rStyle w:val="subscript"/>
        </w:rPr>
        <w:t>0</w:t>
      </w:r>
      <w:r>
        <w:t xml:space="preserve"> /4π R)  *</w:t>
      </w:r>
    </w:p>
    <w:p w:rsidR="00254899" w:rsidRDefault="00254899" w:rsidP="00A65289">
      <w:r>
        <w:tab/>
        <w:t>{   (1/π)(</w:t>
      </w:r>
      <w:r>
        <w:fldChar w:fldCharType="begin"/>
      </w:r>
      <w:r>
        <w:instrText xml:space="preserve"> EQ \r(2) </w:instrText>
      </w:r>
      <w:r>
        <w:fldChar w:fldCharType="end"/>
      </w:r>
      <w:r>
        <w:t>)</w:t>
      </w:r>
      <w:r>
        <w:rPr>
          <w:rStyle w:val="superscript"/>
        </w:rPr>
        <w:t>3</w:t>
      </w:r>
      <w:r>
        <w:t xml:space="preserve"> (1/2) </w:t>
      </w:r>
      <w:r>
        <w:fldChar w:fldCharType="begin"/>
      </w:r>
      <w:r>
        <w:instrText xml:space="preserve"> EQ \r(π/2) </w:instrText>
      </w:r>
      <w:r>
        <w:fldChar w:fldCharType="end"/>
      </w:r>
      <w:r>
        <w:t xml:space="preserve"> (z</w:t>
      </w:r>
      <w:r>
        <w:rPr>
          <w:rStyle w:val="subscript"/>
        </w:rPr>
        <w:t>0</w:t>
      </w:r>
      <w:r>
        <w:t>-1)</w:t>
      </w:r>
      <w:r>
        <w:rPr>
          <w:rStyle w:val="superscript"/>
        </w:rPr>
        <w:t>-1/2</w:t>
      </w:r>
      <w:r>
        <w:t xml:space="preserve">  Σ</w:t>
      </w:r>
      <w:r>
        <w:rPr>
          <w:rStyle w:val="subscript"/>
        </w:rPr>
        <w:t>n=0</w:t>
      </w:r>
      <w:r>
        <w:rPr>
          <w:rStyle w:val="superscript"/>
          <w:rFonts w:ascii="Times New Roman" w:hAnsi="Times New Roman"/>
        </w:rPr>
        <w:t>N</w:t>
      </w:r>
      <w:r>
        <w:t xml:space="preserve"> ε</w:t>
      </w:r>
      <w:r>
        <w:rPr>
          <w:rStyle w:val="subscript"/>
        </w:rPr>
        <w:t>n</w:t>
      </w:r>
      <w:r>
        <w:t xml:space="preserve">  </w:t>
      </w:r>
      <w:r w:rsidRPr="00DF6F61">
        <w:rPr>
          <w:color w:val="000000"/>
        </w:rPr>
        <w:t>(n</w:t>
      </w:r>
      <w:r w:rsidRPr="00DF6F61">
        <w:rPr>
          <w:rStyle w:val="superscript"/>
          <w:color w:val="000000"/>
        </w:rPr>
        <w:t>2</w:t>
      </w:r>
      <w:r w:rsidRPr="00DF6F61">
        <w:rPr>
          <w:color w:val="000000"/>
        </w:rPr>
        <w:t>-1/4)</w:t>
      </w:r>
      <w:r>
        <w:t xml:space="preserve"> {  </w:t>
      </w:r>
      <w:r>
        <w:fldChar w:fldCharType="begin"/>
      </w:r>
      <w:r>
        <w:instrText xml:space="preserve"> EQ \r(1/n)) </w:instrText>
      </w:r>
      <w:r>
        <w:fldChar w:fldCharType="end"/>
      </w:r>
      <w:r>
        <w:t>e</w:t>
      </w:r>
      <w:r>
        <w:rPr>
          <w:rStyle w:val="superscript"/>
        </w:rPr>
        <w:t>-nξ0</w:t>
      </w:r>
      <w:r>
        <w:t>}+ (1/2)}</w:t>
      </w:r>
    </w:p>
    <w:p w:rsidR="00254899" w:rsidRDefault="00254899" w:rsidP="00A65289"/>
    <w:p w:rsidR="00254899" w:rsidRPr="00BB21C9" w:rsidRDefault="00254899" w:rsidP="00A65289">
      <w:r>
        <w:t>I don't really know what to make of these sums, except they do converge for ξ</w:t>
      </w:r>
      <w:r>
        <w:rPr>
          <w:rStyle w:val="subscript"/>
        </w:rPr>
        <w:t>0</w:t>
      </w:r>
      <w:r>
        <w:t xml:space="preserve">&gt; 0. </w:t>
      </w:r>
    </w:p>
    <w:p w:rsidR="00254899" w:rsidRDefault="00254899" w:rsidP="00785896"/>
    <w:p w:rsidR="00254899" w:rsidRDefault="00254899" w:rsidP="00785896"/>
    <w:p w:rsidR="00254899" w:rsidRDefault="00254899" w:rsidP="006A6895">
      <w:pPr>
        <w:pStyle w:val="Heading2"/>
      </w:pPr>
      <w:bookmarkStart w:id="102" w:name="_Toc285280754"/>
      <w:bookmarkStart w:id="103" w:name="_Toc285290544"/>
      <w:bookmarkStart w:id="104" w:name="_Toc285305528"/>
      <w:bookmarkStart w:id="105" w:name="_Toc285353730"/>
      <w:bookmarkStart w:id="106" w:name="_Toc285353755"/>
      <w:bookmarkStart w:id="107" w:name="_Toc285353775"/>
      <w:bookmarkStart w:id="108" w:name="_Toc285447716"/>
      <w:bookmarkStart w:id="109" w:name="_Toc285467291"/>
      <w:bookmarkStart w:id="110" w:name="_Toc285469823"/>
      <w:bookmarkStart w:id="111" w:name="_Toc285549915"/>
      <w:bookmarkStart w:id="112" w:name="_Toc285613780"/>
      <w:r>
        <w:t>7. More on the z ≈ 1 behavior of T(z) : an estimate of T'(z) near z = 1</w:t>
      </w:r>
      <w:bookmarkEnd w:id="102"/>
      <w:bookmarkEnd w:id="103"/>
      <w:bookmarkEnd w:id="104"/>
      <w:bookmarkEnd w:id="105"/>
      <w:bookmarkEnd w:id="106"/>
      <w:bookmarkEnd w:id="107"/>
      <w:bookmarkEnd w:id="108"/>
      <w:bookmarkEnd w:id="109"/>
      <w:bookmarkEnd w:id="110"/>
      <w:bookmarkEnd w:id="111"/>
      <w:bookmarkEnd w:id="112"/>
    </w:p>
    <w:p w:rsidR="00254899" w:rsidRDefault="00254899" w:rsidP="00785896"/>
    <w:p w:rsidR="00254899" w:rsidRDefault="00254899" w:rsidP="006A6895">
      <w:pPr>
        <w:rPr>
          <w:color w:val="000000"/>
        </w:rPr>
      </w:pPr>
      <w:r>
        <w:tab/>
      </w: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rsidR="00254899" w:rsidRDefault="00254899" w:rsidP="006A6895"/>
    <w:p w:rsidR="00254899" w:rsidRDefault="00254899" w:rsidP="006A6895">
      <w:r>
        <w:t>We know that if we brute-force set P</w:t>
      </w:r>
      <w:r>
        <w:rPr>
          <w:rStyle w:val="subscript"/>
        </w:rPr>
        <w:t>n-1/2</w:t>
      </w:r>
      <w:r>
        <w:t xml:space="preserve">(z) = 1, we get T(1) = </w:t>
      </w:r>
      <w:r>
        <w:fldChar w:fldCharType="begin"/>
      </w:r>
      <w:r>
        <w:instrText xml:space="preserve"> EQ \r(2) </w:instrText>
      </w:r>
      <w:r>
        <w:fldChar w:fldCharType="end"/>
      </w:r>
      <w:r>
        <w:t xml:space="preserve"> *  (π/</w:t>
      </w:r>
      <w:r>
        <w:fldChar w:fldCharType="begin"/>
      </w:r>
      <w:r>
        <w:instrText xml:space="preserve"> EQ \r(2) </w:instrText>
      </w:r>
      <w:r>
        <w:fldChar w:fldCharType="end"/>
      </w:r>
      <w:r>
        <w:t xml:space="preserve">)  = π.  But this does not tell us anything about what happens slightly away from z = 1. </w:t>
      </w:r>
    </w:p>
    <w:p w:rsidR="00254899" w:rsidRDefault="00254899" w:rsidP="006A6895">
      <w:r>
        <w:tab/>
        <w:t>Now that we think the limit is finite, we might compute the derivative. I did this partially in "charged donut", so consider</w:t>
      </w:r>
    </w:p>
    <w:p w:rsidR="00254899" w:rsidRDefault="00254899" w:rsidP="006A6895"/>
    <w:p w:rsidR="00254899" w:rsidRDefault="00254899" w:rsidP="00037A82">
      <w:pPr>
        <w:ind w:left="360"/>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f(z)</w:t>
      </w:r>
      <w:r>
        <w:tab/>
      </w:r>
      <w:r>
        <w:tab/>
        <w:t>where f(z) =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p>
    <w:p w:rsidR="00254899" w:rsidRDefault="00254899" w:rsidP="00037A82">
      <w:pPr>
        <w:ind w:left="360"/>
      </w:pPr>
    </w:p>
    <w:p w:rsidR="00254899" w:rsidRDefault="00254899" w:rsidP="00037A82">
      <w:r>
        <w:t>We then compute</w:t>
      </w:r>
    </w:p>
    <w:p w:rsidR="00254899" w:rsidRDefault="00254899" w:rsidP="00037A82"/>
    <w:p w:rsidR="00254899" w:rsidRDefault="00254899" w:rsidP="00037A82">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f'(z) +  (</w:t>
      </w:r>
      <w:r>
        <w:rPr>
          <w:color w:val="000000"/>
        </w:rPr>
        <w:t xml:space="preserve">1/ </w:t>
      </w:r>
      <w:r>
        <w:fldChar w:fldCharType="begin"/>
      </w:r>
      <w:r>
        <w:instrText xml:space="preserve"> EQ \r(z</w:instrText>
      </w:r>
      <w:r>
        <w:rPr>
          <w:rStyle w:val="superscript"/>
        </w:rPr>
        <w:instrText>2</w:instrText>
      </w:r>
      <w:r>
        <w:instrText xml:space="preserve"> - 1) </w:instrText>
      </w:r>
      <w:r>
        <w:fldChar w:fldCharType="end"/>
      </w:r>
      <w:r>
        <w:t>)</w:t>
      </w:r>
      <w:r w:rsidRPr="00037A82">
        <w:t xml:space="preserve"> </w:t>
      </w:r>
      <w:r>
        <w:t>f(z)</w:t>
      </w:r>
      <w:r>
        <w:tab/>
      </w:r>
    </w:p>
    <w:p w:rsidR="00254899" w:rsidRDefault="00254899" w:rsidP="00037A82"/>
    <w:p w:rsidR="00254899" w:rsidRDefault="00254899" w:rsidP="00037A82">
      <w:r>
        <w:t>In "charged donut" I used the Wronskian to show that</w:t>
      </w:r>
    </w:p>
    <w:p w:rsidR="00254899" w:rsidRDefault="00254899" w:rsidP="00037A82"/>
    <w:p w:rsidR="00254899" w:rsidRDefault="00254899" w:rsidP="00037A82">
      <w:r>
        <w:tab/>
        <w:t>f'(z) = (1-z</w:t>
      </w:r>
      <w:r>
        <w:rPr>
          <w:rStyle w:val="superscript"/>
        </w:rPr>
        <w:t>2</w:t>
      </w:r>
      <w:r>
        <w:t>)</w:t>
      </w:r>
      <w:r>
        <w:rPr>
          <w:rStyle w:val="superscript"/>
        </w:rPr>
        <w:t>-1</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w:t>
      </w:r>
    </w:p>
    <w:p w:rsidR="00254899" w:rsidRDefault="00254899" w:rsidP="00037A82"/>
    <w:p w:rsidR="00254899" w:rsidRDefault="00254899" w:rsidP="00037A82">
      <w:r>
        <w:t>Therefore we have</w:t>
      </w:r>
    </w:p>
    <w:p w:rsidR="00254899" w:rsidRDefault="00254899" w:rsidP="00037A82"/>
    <w:p w:rsidR="00254899" w:rsidRDefault="00254899" w:rsidP="00C47E80">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f'(z) +  (</w:t>
      </w:r>
      <w:r>
        <w:rPr>
          <w:color w:val="000000"/>
        </w:rPr>
        <w:t xml:space="preserve">1/ </w:t>
      </w:r>
      <w:r>
        <w:fldChar w:fldCharType="begin"/>
      </w:r>
      <w:r>
        <w:instrText xml:space="preserve"> EQ \r(z</w:instrText>
      </w:r>
      <w:r>
        <w:rPr>
          <w:rStyle w:val="superscript"/>
        </w:rPr>
        <w:instrText>2</w:instrText>
      </w:r>
      <w:r>
        <w:instrText xml:space="preserve"> - 1) </w:instrText>
      </w:r>
      <w:r>
        <w:fldChar w:fldCharType="end"/>
      </w:r>
      <w:r>
        <w:t>)</w:t>
      </w:r>
      <w:r w:rsidRPr="00037A82">
        <w:t xml:space="preserve"> </w:t>
      </w:r>
      <w:r>
        <w:t>f(z)</w:t>
      </w:r>
      <w:r>
        <w:tab/>
      </w:r>
    </w:p>
    <w:p w:rsidR="00254899" w:rsidRDefault="00254899" w:rsidP="00C47E80"/>
    <w:p w:rsidR="00254899" w:rsidRDefault="00254899" w:rsidP="00C47E80">
      <w:r>
        <w:tab/>
        <w:t xml:space="preserve">= </w:t>
      </w:r>
      <w:r>
        <w:fldChar w:fldCharType="begin"/>
      </w:r>
      <w:r>
        <w:instrText xml:space="preserve"> EQ \r(z</w:instrText>
      </w:r>
      <w:r>
        <w:rPr>
          <w:rStyle w:val="superscript"/>
        </w:rPr>
        <w:instrText>2</w:instrText>
      </w:r>
      <w:r>
        <w:instrText xml:space="preserve"> - 1) </w:instrText>
      </w:r>
      <w:r>
        <w:fldChar w:fldCharType="end"/>
      </w:r>
      <w:r>
        <w:t xml:space="preserve"> {1-z</w:t>
      </w:r>
      <w:r>
        <w:rPr>
          <w:rStyle w:val="superscript"/>
        </w:rPr>
        <w:t>2</w:t>
      </w:r>
      <w:r>
        <w:t>)</w:t>
      </w:r>
      <w:r>
        <w:rPr>
          <w:rStyle w:val="superscript"/>
        </w:rPr>
        <w:t>-1</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  (</w:t>
      </w:r>
      <w:r>
        <w:rPr>
          <w:color w:val="000000"/>
        </w:rPr>
        <w:t xml:space="preserve">1/ </w:t>
      </w:r>
      <w:r>
        <w:fldChar w:fldCharType="begin"/>
      </w:r>
      <w:r>
        <w:instrText xml:space="preserve"> EQ \r(z</w:instrText>
      </w:r>
      <w:r>
        <w:rPr>
          <w:rStyle w:val="superscript"/>
        </w:rPr>
        <w:instrText>2</w:instrText>
      </w:r>
      <w:r>
        <w:instrText xml:space="preserve"> - 1) </w:instrText>
      </w:r>
      <w:r>
        <w:fldChar w:fldCharType="end"/>
      </w:r>
      <w:r>
        <w:t>)</w:t>
      </w:r>
      <w:r w:rsidRPr="00037A82">
        <w:t xml:space="preserve"> </w:t>
      </w:r>
      <w:r>
        <w:t>f(z)</w:t>
      </w:r>
    </w:p>
    <w:p w:rsidR="00254899" w:rsidRDefault="00254899" w:rsidP="00770DCF"/>
    <w:p w:rsidR="00254899" w:rsidRDefault="00254899" w:rsidP="00770DCF">
      <w:r>
        <w:tab/>
        <w:t xml:space="preserve">= –  </w:t>
      </w:r>
      <w:r>
        <w:fldChar w:fldCharType="begin"/>
      </w:r>
      <w:r>
        <w:instrText xml:space="preserve"> EQ \r(z</w:instrText>
      </w:r>
      <w:r>
        <w:rPr>
          <w:rStyle w:val="superscript"/>
        </w:rPr>
        <w:instrText>2</w:instrText>
      </w:r>
      <w:r>
        <w:instrText xml:space="preserve"> - 1) </w:instrText>
      </w:r>
      <w:r>
        <w:fldChar w:fldCharType="end"/>
      </w:r>
      <w:r>
        <w:t xml:space="preserve"> (1/(z</w:t>
      </w:r>
      <w:r>
        <w:rPr>
          <w:rStyle w:val="superscript"/>
        </w:rPr>
        <w:t>2</w:t>
      </w:r>
      <w:r>
        <w:t>-1)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w:t>
      </w:r>
      <w:r>
        <w:rPr>
          <w:color w:val="000000"/>
        </w:rPr>
        <w:t xml:space="preserve">1/ </w:t>
      </w:r>
      <w:r>
        <w:fldChar w:fldCharType="begin"/>
      </w:r>
      <w:r>
        <w:instrText xml:space="preserve"> EQ \r(z</w:instrText>
      </w:r>
      <w:r>
        <w:rPr>
          <w:rStyle w:val="superscript"/>
        </w:rPr>
        <w:instrText>2</w:instrText>
      </w:r>
      <w:r>
        <w:instrText xml:space="preserve"> - 1) </w:instrText>
      </w:r>
      <w:r>
        <w:fldChar w:fldCharType="end"/>
      </w:r>
      <w:r>
        <w:t>)</w:t>
      </w:r>
      <w:r w:rsidRPr="00037A82">
        <w:t xml:space="preserve"> </w:t>
      </w:r>
      <w:r>
        <w:t>f(z)</w:t>
      </w:r>
    </w:p>
    <w:p w:rsidR="00254899" w:rsidRDefault="00254899" w:rsidP="00770DCF"/>
    <w:p w:rsidR="00254899" w:rsidRDefault="00254899" w:rsidP="00770DCF">
      <w:r>
        <w:tab/>
        <w:t>= –   (</w:t>
      </w:r>
      <w:r>
        <w:rPr>
          <w:color w:val="000000"/>
        </w:rPr>
        <w:t xml:space="preserve">1/ </w:t>
      </w:r>
      <w:r>
        <w:fldChar w:fldCharType="begin"/>
      </w:r>
      <w:r>
        <w:instrText xml:space="preserve"> EQ \r(z</w:instrText>
      </w:r>
      <w:r>
        <w:rPr>
          <w:rStyle w:val="superscript"/>
        </w:rPr>
        <w:instrText>2</w:instrText>
      </w:r>
      <w:r>
        <w:instrText xml:space="preserve"> - 1) </w:instrText>
      </w:r>
      <w:r>
        <w:fldChar w:fldCharType="end"/>
      </w:r>
      <w:r>
        <w:t>)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w:t>
      </w:r>
      <w:r>
        <w:rPr>
          <w:color w:val="000000"/>
        </w:rPr>
        <w:t xml:space="preserve">1/ </w:t>
      </w:r>
      <w:r>
        <w:fldChar w:fldCharType="begin"/>
      </w:r>
      <w:r>
        <w:instrText xml:space="preserve"> EQ \r(z</w:instrText>
      </w:r>
      <w:r>
        <w:rPr>
          <w:rStyle w:val="superscript"/>
        </w:rPr>
        <w:instrText>2</w:instrText>
      </w:r>
      <w:r>
        <w:instrText xml:space="preserve"> - 1) </w:instrText>
      </w:r>
      <w:r>
        <w:fldChar w:fldCharType="end"/>
      </w:r>
      <w:r>
        <w:t>)</w:t>
      </w:r>
      <w:r w:rsidRPr="00037A82">
        <w:t xml:space="preserve"> </w:t>
      </w:r>
      <w:r>
        <w:t>f(z)</w:t>
      </w:r>
    </w:p>
    <w:p w:rsidR="00254899" w:rsidRDefault="00254899" w:rsidP="00770DCF"/>
    <w:p w:rsidR="00254899" w:rsidRPr="005460E8" w:rsidRDefault="00254899" w:rsidP="00770DCF">
      <w:r>
        <w:tab/>
        <w:t>= (z</w:t>
      </w:r>
      <w:r>
        <w:rPr>
          <w:rStyle w:val="superscript"/>
        </w:rPr>
        <w:t>2</w:t>
      </w:r>
      <w:r>
        <w:t>-1)</w:t>
      </w:r>
      <w:r>
        <w:rPr>
          <w:rStyle w:val="superscript"/>
        </w:rPr>
        <w:t>-1</w:t>
      </w:r>
      <w:r>
        <w:t xml:space="preserve"> {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w:t>
      </w:r>
      <w:r w:rsidRPr="00037A82">
        <w:t xml:space="preserve"> </w:t>
      </w:r>
      <w:r>
        <w:t xml:space="preserve">f(z)  } </w:t>
      </w:r>
    </w:p>
    <w:p w:rsidR="00254899" w:rsidRPr="00C47E80" w:rsidRDefault="00254899" w:rsidP="00037A82"/>
    <w:p w:rsidR="00254899" w:rsidRDefault="00254899" w:rsidP="005460E8">
      <w:r>
        <w:tab/>
        <w:t xml:space="preserve">= {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w:t>
      </w:r>
      <w:r>
        <w:rPr>
          <w:color w:val="000000"/>
        </w:rPr>
        <w:t xml:space="preserve"> </w:t>
      </w:r>
      <w:r>
        <w:t>T(z)  } / (z</w:t>
      </w:r>
      <w:r>
        <w:rPr>
          <w:rStyle w:val="superscript"/>
        </w:rPr>
        <w:t>2</w:t>
      </w:r>
      <w:r>
        <w:t>-1)</w:t>
      </w:r>
    </w:p>
    <w:p w:rsidR="00254899" w:rsidRDefault="00254899" w:rsidP="005460E8"/>
    <w:p w:rsidR="00254899" w:rsidRDefault="00254899" w:rsidP="005460E8">
      <w:r>
        <w:t>So, we just showed that</w:t>
      </w:r>
    </w:p>
    <w:p w:rsidR="00254899" w:rsidRDefault="00254899" w:rsidP="005460E8"/>
    <w:p w:rsidR="00254899" w:rsidRDefault="00254899" w:rsidP="005460E8">
      <w:r>
        <w:tab/>
        <w:t xml:space="preserve">T'(z) = { T(z)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  (z</w:t>
      </w:r>
      <w:r>
        <w:rPr>
          <w:rStyle w:val="superscript"/>
        </w:rPr>
        <w:t>2</w:t>
      </w:r>
      <w:r>
        <w:t>-1)</w:t>
      </w:r>
    </w:p>
    <w:p w:rsidR="00254899" w:rsidRDefault="00254899" w:rsidP="005460E8"/>
    <w:p w:rsidR="00254899" w:rsidRDefault="00254899" w:rsidP="005460E8">
      <w:r>
        <w:t>Now in the vicinity of z = 1 we can write this as</w:t>
      </w:r>
    </w:p>
    <w:p w:rsidR="00254899" w:rsidRDefault="00254899" w:rsidP="005460E8"/>
    <w:p w:rsidR="00254899" w:rsidRDefault="00254899" w:rsidP="000D3330">
      <w:r>
        <w:tab/>
        <w:t xml:space="preserve">T'(z) ≈ { "e" –  </w:t>
      </w:r>
      <w:r>
        <w:rPr>
          <w:color w:val="000000"/>
        </w:rPr>
        <w:t xml:space="preserve"> </w:t>
      </w:r>
      <w:r>
        <w:rPr>
          <w:color w:val="000000"/>
        </w:rPr>
        <w:fldChar w:fldCharType="begin"/>
      </w:r>
      <w:r>
        <w:rPr>
          <w:color w:val="000000"/>
        </w:rPr>
        <w:instrText xml:space="preserve"> EQ \r(2) </w:instrText>
      </w:r>
      <w:r>
        <w:rPr>
          <w:color w:val="000000"/>
        </w:rPr>
        <w:fldChar w:fldCharType="end"/>
      </w:r>
      <w:r>
        <w:fldChar w:fldCharType="begin"/>
      </w:r>
      <w:r>
        <w:instrText xml:space="preserve"> EQ \r(z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  [ 2(z-1) ] </w:t>
      </w:r>
    </w:p>
    <w:p w:rsidR="00254899" w:rsidRDefault="00254899" w:rsidP="000D3330"/>
    <w:p w:rsidR="00254899" w:rsidRDefault="00254899" w:rsidP="000D3330">
      <w:r w:rsidRPr="008861B2">
        <w:rPr>
          <w:b/>
        </w:rPr>
        <w:t>STOP.</w:t>
      </w:r>
      <w:r>
        <w:t xml:space="preserve">  Now that I know T(z) comes in at a nice zero slope landing to "e" (more or less") , it must be that the following happens</w:t>
      </w:r>
    </w:p>
    <w:p w:rsidR="00254899" w:rsidRDefault="00254899" w:rsidP="000D3330"/>
    <w:p w:rsidR="00254899" w:rsidRDefault="00254899" w:rsidP="007E5848">
      <w:pPr>
        <w:ind w:left="360"/>
      </w:pPr>
      <w:r>
        <w:tab/>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"e" </w:t>
      </w:r>
      <w:r>
        <w:tab/>
      </w:r>
      <w:r>
        <w:tab/>
        <w:t>as z → 1</w:t>
      </w:r>
    </w:p>
    <w:p w:rsidR="00254899" w:rsidRDefault="00254899" w:rsidP="000D3330"/>
    <w:p w:rsidR="00254899" w:rsidRDefault="00254899" w:rsidP="000D3330">
      <w:r>
        <w:t xml:space="preserve">With the same Maple program used above, this seems to be happening. </w:t>
      </w:r>
    </w:p>
    <w:p w:rsidR="00254899" w:rsidRDefault="00254899" w:rsidP="000D3330"/>
    <w:p w:rsidR="00254899" w:rsidRPr="00267355" w:rsidRDefault="00254899" w:rsidP="000D3330">
      <w:r>
        <w:tab/>
        <w:t>z = 1.1</w:t>
      </w:r>
      <w:r>
        <w:tab/>
      </w:r>
      <w:r>
        <w:tab/>
        <w:t xml:space="preserve">above = </w:t>
      </w:r>
      <w:r w:rsidRPr="007B33BA">
        <w:rPr>
          <w:color w:val="FF0000"/>
        </w:rPr>
        <w:t>2</w:t>
      </w:r>
      <w:r w:rsidRPr="00267355">
        <w:t>.898517346</w:t>
      </w:r>
    </w:p>
    <w:p w:rsidR="00254899" w:rsidRPr="00267355" w:rsidRDefault="00254899" w:rsidP="000D3330">
      <w:r>
        <w:tab/>
        <w:t>z = 1.01</w:t>
      </w:r>
      <w:r>
        <w:tab/>
      </w:r>
      <w:r>
        <w:tab/>
        <w:t xml:space="preserve">above = </w:t>
      </w:r>
      <w:r w:rsidRPr="007B33BA">
        <w:rPr>
          <w:color w:val="FF0000"/>
        </w:rPr>
        <w:t>2.7</w:t>
      </w:r>
      <w:r w:rsidRPr="00267355">
        <w:t>51570937</w:t>
      </w:r>
    </w:p>
    <w:p w:rsidR="00254899" w:rsidRPr="00267355" w:rsidRDefault="00254899" w:rsidP="000D3330">
      <w:r>
        <w:tab/>
        <w:t>z = 1.001</w:t>
      </w:r>
      <w:r>
        <w:tab/>
      </w:r>
      <w:r>
        <w:tab/>
        <w:t xml:space="preserve">above = </w:t>
      </w:r>
      <w:r w:rsidRPr="007B33BA">
        <w:rPr>
          <w:color w:val="FF0000"/>
        </w:rPr>
        <w:t>2.73</w:t>
      </w:r>
      <w:r w:rsidRPr="00267355">
        <w:t>6973437</w:t>
      </w:r>
    </w:p>
    <w:p w:rsidR="00254899" w:rsidRDefault="00254899" w:rsidP="000D3330">
      <w:r>
        <w:tab/>
        <w:t>z = 1.0001</w:t>
      </w:r>
      <w:r>
        <w:tab/>
      </w:r>
      <w:r>
        <w:tab/>
        <w:t>above =</w:t>
      </w:r>
      <w:r w:rsidRPr="007B33BA">
        <w:rPr>
          <w:color w:val="FF0000"/>
        </w:rPr>
        <w:t xml:space="preserve"> 2.735</w:t>
      </w:r>
      <w:r w:rsidRPr="008861B2">
        <w:t>058209</w:t>
      </w:r>
    </w:p>
    <w:p w:rsidR="00254899" w:rsidRDefault="00254899" w:rsidP="005460E8">
      <w:r>
        <w:tab/>
        <w:t>z = 1.00001</w:t>
      </w:r>
      <w:r>
        <w:tab/>
      </w:r>
      <w:r>
        <w:tab/>
        <w:t xml:space="preserve">above = </w:t>
      </w:r>
      <w:r w:rsidRPr="007B33BA">
        <w:rPr>
          <w:color w:val="FF0000"/>
        </w:rPr>
        <w:t>2.7353</w:t>
      </w:r>
      <w:r w:rsidRPr="008861B2">
        <w:t>62078</w:t>
      </w:r>
    </w:p>
    <w:p w:rsidR="00254899" w:rsidRDefault="00254899" w:rsidP="005460E8">
      <w:r>
        <w:tab/>
        <w:t>z = 1.000001</w:t>
      </w:r>
      <w:r>
        <w:tab/>
        <w:t xml:space="preserve">above = </w:t>
      </w:r>
      <w:r w:rsidRPr="007B33BA">
        <w:rPr>
          <w:color w:val="FF0000"/>
        </w:rPr>
        <w:t>2.73535</w:t>
      </w:r>
      <w:r w:rsidRPr="0026569D">
        <w:t>4499</w:t>
      </w:r>
      <w:r>
        <w:tab/>
      </w:r>
      <w:r>
        <w:tab/>
      </w:r>
      <w:r>
        <w:tab/>
        <w:t>10,000 terms</w:t>
      </w:r>
    </w:p>
    <w:p w:rsidR="00254899" w:rsidRDefault="00254899" w:rsidP="0055191F">
      <w:r>
        <w:tab/>
        <w:t>z = 1.0000001</w:t>
      </w:r>
      <w:r>
        <w:tab/>
        <w:t xml:space="preserve">above = </w:t>
      </w:r>
      <w:r w:rsidRPr="007B33BA">
        <w:rPr>
          <w:color w:val="FF0000"/>
        </w:rPr>
        <w:t>2.735353</w:t>
      </w:r>
      <w:r w:rsidRPr="007B33BA">
        <w:rPr>
          <w:color w:val="000000"/>
        </w:rPr>
        <w:t>885</w:t>
      </w:r>
      <w:r>
        <w:tab/>
      </w:r>
      <w:r>
        <w:tab/>
      </w:r>
      <w:r>
        <w:tab/>
        <w:t xml:space="preserve">40,000 terms (this is done below) </w:t>
      </w:r>
    </w:p>
    <w:p w:rsidR="00254899" w:rsidRDefault="00254899" w:rsidP="005460E8"/>
    <w:p w:rsidR="00254899" w:rsidRDefault="00254899" w:rsidP="005460E8"/>
    <w:p w:rsidR="00254899" w:rsidRDefault="00254899" w:rsidP="005460E8">
      <w:r>
        <w:t xml:space="preserve">I think this </w:t>
      </w:r>
      <w:r w:rsidRPr="0052303D">
        <w:rPr>
          <w:b/>
        </w:rPr>
        <w:t>last result</w:t>
      </w:r>
      <w:r>
        <w:t xml:space="preserve"> is quite accurate for the following reason. First, here are the plots M=10,000 where I have now set Digits = 20 (unlike the above)</w:t>
      </w:r>
    </w:p>
    <w:p w:rsidR="00254899" w:rsidRDefault="00254899" w:rsidP="005460E8"/>
    <w:p w:rsidR="00254899" w:rsidRDefault="00254899" w:rsidP="005460E8">
      <w:r>
        <w:pict>
          <v:shape id="_x0000_i1072" type="#_x0000_t75" style="width:187.5pt;height:139.5pt">
            <v:imagedata r:id="rId53" o:title=""/>
          </v:shape>
        </w:pict>
      </w:r>
      <w:r>
        <w:tab/>
      </w:r>
      <w:r>
        <w:pict>
          <v:shape id="_x0000_i1073" type="#_x0000_t75" style="width:139.5pt;height:163.5pt">
            <v:imagedata r:id="rId54" o:title=""/>
          </v:shape>
        </w:pict>
      </w:r>
    </w:p>
    <w:p w:rsidR="00254899" w:rsidRDefault="00254899" w:rsidP="005460E8"/>
    <w:p w:rsidR="00254899" w:rsidRDefault="00254899" w:rsidP="005460E8">
      <w:r>
        <w:t>And here are some of the partial sums as we move to the right</w:t>
      </w:r>
    </w:p>
    <w:p w:rsidR="00254899" w:rsidRDefault="00254899" w:rsidP="005460E8"/>
    <w:p w:rsidR="00254899" w:rsidRPr="00BF6F29" w:rsidRDefault="00254899" w:rsidP="005460E8">
      <w:r>
        <w:t>1000</w:t>
      </w:r>
      <w:r>
        <w:tab/>
      </w:r>
      <w:r w:rsidRPr="0052303D">
        <w:rPr>
          <w:color w:val="FF0000"/>
        </w:rPr>
        <w:t>2</w:t>
      </w:r>
      <w:r w:rsidRPr="005D3256">
        <w:t>.1436155874401640008</w:t>
      </w:r>
      <w:r>
        <w:tab/>
      </w:r>
      <w:r w:rsidRPr="00BF6F29">
        <w:t>.81678124764208588405</w:t>
      </w:r>
    </w:p>
    <w:p w:rsidR="00254899" w:rsidRPr="00BF6F29" w:rsidRDefault="00254899" w:rsidP="005460E8">
      <w:r>
        <w:t>2000</w:t>
      </w:r>
      <w:r>
        <w:tab/>
      </w:r>
      <w:r w:rsidRPr="005D3256">
        <w:t>2.6687698498584814443</w:t>
      </w:r>
      <w:r>
        <w:tab/>
      </w:r>
      <w:r w:rsidRPr="00BF6F29">
        <w:t>.11085374403333879449</w:t>
      </w:r>
    </w:p>
    <w:p w:rsidR="00254899" w:rsidRPr="00BF6F29" w:rsidRDefault="00254899" w:rsidP="005460E8">
      <w:r>
        <w:t>3000</w:t>
      </w:r>
      <w:r>
        <w:tab/>
      </w:r>
      <w:r w:rsidRPr="0052303D">
        <w:rPr>
          <w:color w:val="FF0000"/>
        </w:rPr>
        <w:t>2.7</w:t>
      </w:r>
      <w:r w:rsidRPr="005D3256">
        <w:t>295558581438902876</w:t>
      </w:r>
      <w:r w:rsidRPr="00434664">
        <w:t>6</w:t>
      </w:r>
      <w:r>
        <w:tab/>
      </w:r>
      <w:r w:rsidRPr="00BF6F29">
        <w:t>.10300677170762051709e-1</w:t>
      </w:r>
    </w:p>
    <w:p w:rsidR="00254899" w:rsidRPr="00BF6F29" w:rsidRDefault="00254899" w:rsidP="005460E8">
      <w:r>
        <w:t>4000</w:t>
      </w:r>
      <w:r>
        <w:tab/>
      </w:r>
      <w:r w:rsidRPr="0052303D">
        <w:rPr>
          <w:color w:val="FF0000"/>
        </w:rPr>
        <w:t>2.73</w:t>
      </w:r>
      <w:r w:rsidRPr="005D3256">
        <w:t>49032859403394031</w:t>
      </w:r>
      <w:r>
        <w:tab/>
      </w:r>
      <w:r w:rsidRPr="00BF6F29">
        <w:t>.82806228708563706284e-3</w:t>
      </w:r>
    </w:p>
    <w:p w:rsidR="00254899" w:rsidRPr="00BF6F29" w:rsidRDefault="00254899" w:rsidP="005460E8">
      <w:r>
        <w:t>5000</w:t>
      </w:r>
      <w:r>
        <w:tab/>
      </w:r>
      <w:r w:rsidRPr="0052303D">
        <w:rPr>
          <w:color w:val="FF0000"/>
        </w:rPr>
        <w:t>2.7353</w:t>
      </w:r>
      <w:r w:rsidRPr="005D3256">
        <w:t>221859381661403</w:t>
      </w:r>
      <w:r>
        <w:tab/>
      </w:r>
      <w:r w:rsidRPr="00BF6F29">
        <w:t>.61848397768363181630e-4</w:t>
      </w:r>
    </w:p>
    <w:p w:rsidR="00254899" w:rsidRPr="00BF6F29" w:rsidRDefault="00254899" w:rsidP="005460E8">
      <w:r>
        <w:t>6000</w:t>
      </w:r>
      <w:r>
        <w:tab/>
      </w:r>
      <w:r w:rsidRPr="0052303D">
        <w:rPr>
          <w:color w:val="FF0000"/>
        </w:rPr>
        <w:t>2.73535</w:t>
      </w:r>
      <w:r w:rsidRPr="005D3256">
        <w:t>30045499066199</w:t>
      </w:r>
      <w:r>
        <w:tab/>
      </w:r>
      <w:r w:rsidRPr="00BF6F29">
        <w:t>.44171613948808663950e-5</w:t>
      </w:r>
    </w:p>
    <w:p w:rsidR="00254899" w:rsidRPr="00BF6F29" w:rsidRDefault="00254899" w:rsidP="005460E8">
      <w:r>
        <w:t>7000</w:t>
      </w:r>
      <w:r>
        <w:tab/>
      </w:r>
      <w:r w:rsidRPr="0052303D">
        <w:rPr>
          <w:color w:val="FF0000"/>
        </w:rPr>
        <w:t>2.735355</w:t>
      </w:r>
      <w:r w:rsidRPr="005D3256">
        <w:t>1837851815586</w:t>
      </w:r>
      <w:r>
        <w:tab/>
      </w:r>
      <w:r w:rsidRPr="00BF6F29">
        <w:t>.30605858023903598194e-6</w:t>
      </w:r>
    </w:p>
    <w:p w:rsidR="00254899" w:rsidRPr="005D3256" w:rsidRDefault="00254899" w:rsidP="005460E8">
      <w:r>
        <w:t>8000</w:t>
      </w:r>
      <w:r>
        <w:tab/>
      </w:r>
      <w:r w:rsidRPr="0052303D">
        <w:rPr>
          <w:color w:val="FF0000"/>
        </w:rPr>
        <w:t>2.7353553</w:t>
      </w:r>
      <w:r w:rsidRPr="005D3256">
        <w:t>337178674615</w:t>
      </w:r>
      <w:r>
        <w:tab/>
      </w:r>
      <w:r w:rsidRPr="005D3256">
        <w:t>.20747209703762420506e-7</w:t>
      </w:r>
    </w:p>
    <w:p w:rsidR="00254899" w:rsidRPr="005D3256" w:rsidRDefault="00254899" w:rsidP="005460E8">
      <w:r>
        <w:t>9000</w:t>
      </w:r>
      <w:r>
        <w:tab/>
      </w:r>
      <w:r w:rsidRPr="0052303D">
        <w:rPr>
          <w:color w:val="FF0000"/>
        </w:rPr>
        <w:t>2.73535534</w:t>
      </w:r>
      <w:r w:rsidRPr="005D3256">
        <w:t>38280382256</w:t>
      </w:r>
      <w:r>
        <w:tab/>
      </w:r>
      <w:r w:rsidRPr="005D3256">
        <w:t>.13833048758759337908e-8</w:t>
      </w:r>
    </w:p>
    <w:p w:rsidR="00254899" w:rsidRDefault="00254899" w:rsidP="005460E8">
      <w:r>
        <w:t>10000</w:t>
      </w:r>
      <w:r>
        <w:tab/>
      </w:r>
      <w:r w:rsidRPr="0052303D">
        <w:t>2.7353553444993710926</w:t>
      </w:r>
      <w:r>
        <w:tab/>
      </w:r>
      <w:r w:rsidRPr="005D3256">
        <w:t>.91040749929023577548e-10</w:t>
      </w:r>
    </w:p>
    <w:p w:rsidR="00254899" w:rsidRDefault="00254899" w:rsidP="005460E8"/>
    <w:p w:rsidR="00254899" w:rsidRDefault="00254899" w:rsidP="005460E8">
      <w:r>
        <w:t>I think I can believe the digits shown in red. This 1/P</w:t>
      </w:r>
      <w:r>
        <w:rPr>
          <w:rStyle w:val="superscript"/>
        </w:rPr>
        <w:t>2</w:t>
      </w:r>
      <w:r>
        <w:t xml:space="preserve"> sum is much faster in Maple that the Q/P sum probably because we stay away from the singular point of Q. These digits of course all apply to z = 1.000001 only. </w:t>
      </w:r>
    </w:p>
    <w:p w:rsidR="00254899" w:rsidRDefault="00254899" w:rsidP="005460E8">
      <w:r>
        <w:tab/>
        <w:t>Can we go another step?  I set z = 1.000 0001 and M = 40,000. Calc time is 90 seconds</w:t>
      </w:r>
    </w:p>
    <w:p w:rsidR="00254899" w:rsidRDefault="00254899" w:rsidP="005460E8"/>
    <w:p w:rsidR="00254899" w:rsidRDefault="00254899" w:rsidP="005460E8">
      <w:r>
        <w:t>Plots look good</w:t>
      </w:r>
    </w:p>
    <w:p w:rsidR="00254899" w:rsidRDefault="00254899" w:rsidP="005460E8"/>
    <w:p w:rsidR="00254899" w:rsidRPr="0052303D" w:rsidRDefault="00254899" w:rsidP="005460E8">
      <w:r>
        <w:pict>
          <v:shape id="_x0000_i1074" type="#_x0000_t75" style="width:187.5pt;height:139.5pt">
            <v:imagedata r:id="rId55" o:title=""/>
          </v:shape>
        </w:pict>
      </w:r>
      <w:r w:rsidRPr="00026E63">
        <w:t xml:space="preserve"> </w:t>
      </w:r>
      <w:r>
        <w:pict>
          <v:shape id="_x0000_i1075" type="#_x0000_t75" style="width:139.5pt;height:163.5pt">
            <v:imagedata r:id="rId56" o:title=""/>
          </v:shape>
        </w:pict>
      </w:r>
    </w:p>
    <w:p w:rsidR="00254899" w:rsidRDefault="00254899" w:rsidP="005460E8"/>
    <w:p w:rsidR="00254899" w:rsidRDefault="00254899" w:rsidP="005460E8">
      <w:r>
        <w:t xml:space="preserve">The value at 40,000 is this, but termstore shows things still moving in position 6 or so. </w:t>
      </w:r>
    </w:p>
    <w:p w:rsidR="00254899" w:rsidRDefault="00254899" w:rsidP="005460E8"/>
    <w:p w:rsidR="00254899" w:rsidRPr="00AA2E5A" w:rsidRDefault="00254899" w:rsidP="005460E8">
      <w:r>
        <w:t>40000</w:t>
      </w:r>
      <w:r>
        <w:tab/>
      </w:r>
      <w:r w:rsidRPr="00AA2E5A">
        <w:rPr>
          <w:color w:val="FF0000"/>
        </w:rPr>
        <w:t>2.735353</w:t>
      </w:r>
      <w:r w:rsidRPr="00AA2E5A">
        <w:rPr>
          <w:color w:val="000000"/>
        </w:rPr>
        <w:t>8859954987758</w:t>
      </w:r>
      <w:r>
        <w:tab/>
      </w:r>
      <w:r>
        <w:tab/>
      </w:r>
      <w:r w:rsidRPr="00AA2E5A">
        <w:t>.64286639725934536264e-13</w:t>
      </w:r>
    </w:p>
    <w:p w:rsidR="00254899" w:rsidRDefault="00254899" w:rsidP="005460E8"/>
    <w:p w:rsidR="00254899" w:rsidRDefault="00254899" w:rsidP="005460E8">
      <w:r>
        <w:t xml:space="preserve">Red shows now many digits agree with previous z value. Although termsize is low, it is still adding thousands of terms so you cannot imagine this is accurate to 13 places. </w:t>
      </w:r>
    </w:p>
    <w:p w:rsidR="00254899" w:rsidRDefault="00254899" w:rsidP="005460E8">
      <w:r>
        <w:tab/>
        <w:t xml:space="preserve">Now our best result from doing the painful Q/P sum was this with 4000 terms: </w:t>
      </w:r>
    </w:p>
    <w:p w:rsidR="00254899" w:rsidRDefault="00254899" w:rsidP="005460E8"/>
    <w:p w:rsidR="00254899" w:rsidRDefault="00254899" w:rsidP="00AA2E5A">
      <w:r>
        <w:tab/>
        <w:t>1.000001</w:t>
      </w:r>
      <w:r>
        <w:tab/>
      </w:r>
      <w:r w:rsidRPr="00630768">
        <w:rPr>
          <w:color w:val="FF0000"/>
        </w:rPr>
        <w:t>2.7353</w:t>
      </w:r>
      <w:r w:rsidRPr="002C0CC1">
        <w:t>214611940669030</w:t>
      </w:r>
      <w:r>
        <w:tab/>
      </w:r>
      <w:r>
        <w:tab/>
        <w:t>4000</w:t>
      </w:r>
      <w:r>
        <w:tab/>
      </w:r>
      <w:r>
        <w:tab/>
      </w:r>
      <w:r>
        <w:tab/>
        <w:t>6</w:t>
      </w:r>
    </w:p>
    <w:p w:rsidR="00254899" w:rsidRDefault="00254899" w:rsidP="00AA2E5A"/>
    <w:p w:rsidR="00254899" w:rsidRDefault="00254899" w:rsidP="00AA2E5A">
      <w:r>
        <w:t xml:space="preserve">and it agrees to the first 5 places. [ Wolfram timed out before it could add all these terms ] </w:t>
      </w:r>
    </w:p>
    <w:p w:rsidR="00254899" w:rsidRDefault="00254899" w:rsidP="005460E8"/>
    <w:p w:rsidR="00254899" w:rsidRDefault="00254899" w:rsidP="005460E8">
      <w:r w:rsidRPr="00C830B1">
        <w:rPr>
          <w:b/>
          <w:color w:val="000000"/>
        </w:rPr>
        <w:t xml:space="preserve">Conclusion: </w:t>
      </w:r>
      <w:r w:rsidRPr="00C830B1">
        <w:rPr>
          <w:color w:val="000000"/>
        </w:rPr>
        <w:t xml:space="preserve"> The value of T(1) is NOT e, it is a larger number, and I call it T(1) = 2.735353.  I have no idea if this number has some interpretation in terms of π's and 2's. </w:t>
      </w:r>
      <w:r>
        <w:rPr>
          <w:color w:val="000000"/>
        </w:rPr>
        <w:t>This number rings no bells on the web. Combining π,e,γ a few ways does not help. You cannot help but wonder:  is there some way to compute this limit in terms of basic numbers? How would you compute a sum of 1/P</w:t>
      </w:r>
      <w:r>
        <w:rPr>
          <w:rStyle w:val="superscript"/>
        </w:rPr>
        <w:t>2</w:t>
      </w:r>
      <w:r>
        <w:t xml:space="preserve"> ? From sum of 1/P perhaps then diff, but first may not converge. I could not find a linear ODE solved by 1/P. </w:t>
      </w:r>
    </w:p>
    <w:p w:rsidR="00254899" w:rsidRDefault="00254899" w:rsidP="005460E8">
      <w:r>
        <w:tab/>
        <w:t>What about</w:t>
      </w:r>
    </w:p>
    <w:p w:rsidR="00254899" w:rsidRDefault="00254899" w:rsidP="005460E8"/>
    <w:p w:rsidR="00254899" w:rsidRDefault="00254899" w:rsidP="00090857">
      <w:pPr>
        <w:rPr>
          <w:color w:val="000000"/>
        </w:rPr>
      </w:pPr>
      <w:r>
        <w:tab/>
      </w:r>
      <w:r w:rsidRPr="00A51B80">
        <w:rPr>
          <w:color w:val="000000"/>
        </w:rPr>
        <w:tab/>
        <w:t>P</w:t>
      </w:r>
      <w:r w:rsidRPr="00A51B80">
        <w:rPr>
          <w:rStyle w:val="subscript"/>
          <w:color w:val="000000"/>
        </w:rPr>
        <w:t>n-1/2</w:t>
      </w:r>
      <w:r w:rsidRPr="00A51B80">
        <w:rPr>
          <w:color w:val="000000"/>
        </w:rPr>
        <w:t xml:space="preserve">(z) ≈  1 + (n-1/2)(n+1/2)(z-1)/2   = </w:t>
      </w:r>
      <w:r w:rsidRPr="00090857">
        <w:rPr>
          <w:color w:val="000000"/>
        </w:rPr>
        <w:t xml:space="preserve"> 1 + (n</w:t>
      </w:r>
      <w:r w:rsidRPr="00090857">
        <w:rPr>
          <w:rStyle w:val="superscript"/>
          <w:color w:val="000000"/>
        </w:rPr>
        <w:t>2</w:t>
      </w:r>
      <w:r w:rsidRPr="00090857">
        <w:rPr>
          <w:color w:val="000000"/>
        </w:rPr>
        <w:t>-1/4) (z-1)/2</w:t>
      </w:r>
    </w:p>
    <w:p w:rsidR="00254899" w:rsidRDefault="00254899" w:rsidP="00090857">
      <w:pPr>
        <w:rPr>
          <w:color w:val="000000"/>
        </w:rPr>
      </w:pPr>
    </w:p>
    <w:p w:rsidR="00254899" w:rsidRPr="00A51B80" w:rsidRDefault="00254899" w:rsidP="00090857">
      <w:pPr>
        <w:rPr>
          <w:color w:val="FF0000"/>
        </w:rPr>
      </w:pPr>
      <w:r>
        <w:rPr>
          <w:color w:val="000000"/>
        </w:rPr>
        <w:t xml:space="preserve">Well, when put up top for super small z-1 terms blow up, that does not work. I give up. I have NEVER seen any series sum anywhere with a Legendre function "on the bottom". None in PBM. Probably the reason is that there is no way to compute such a sum except numerically as I have done. </w:t>
      </w:r>
    </w:p>
    <w:p w:rsidR="00254899" w:rsidRPr="00994C12" w:rsidRDefault="00254899" w:rsidP="005460E8"/>
    <w:p w:rsidR="00254899" w:rsidRPr="004F7680" w:rsidRDefault="00254899" w:rsidP="00785896"/>
    <w:p w:rsidR="00254899" w:rsidRDefault="00254899" w:rsidP="002E367B">
      <w:pPr>
        <w:pStyle w:val="Heading2"/>
      </w:pPr>
      <w:bookmarkStart w:id="113" w:name="_Toc285290546"/>
      <w:bookmarkStart w:id="114" w:name="_Toc285305530"/>
      <w:bookmarkStart w:id="115" w:name="_Toc285353732"/>
      <w:bookmarkStart w:id="116" w:name="_Toc285353757"/>
      <w:bookmarkStart w:id="117" w:name="_Toc285353777"/>
      <w:bookmarkStart w:id="118" w:name="_Toc285447717"/>
      <w:bookmarkStart w:id="119" w:name="_Toc285467292"/>
      <w:bookmarkStart w:id="120" w:name="_Toc285469824"/>
      <w:bookmarkStart w:id="121" w:name="_Toc285549916"/>
      <w:bookmarkStart w:id="122" w:name="_Toc285613781"/>
      <w:r>
        <w:t>8. Still more on the z ≈ 1 behavior of T(z) : trying directly limits of Q and P</w:t>
      </w:r>
      <w:bookmarkEnd w:id="113"/>
      <w:bookmarkEnd w:id="114"/>
      <w:bookmarkEnd w:id="115"/>
      <w:bookmarkEnd w:id="116"/>
      <w:bookmarkEnd w:id="117"/>
      <w:bookmarkEnd w:id="118"/>
      <w:bookmarkEnd w:id="119"/>
      <w:bookmarkEnd w:id="120"/>
      <w:bookmarkEnd w:id="121"/>
      <w:bookmarkEnd w:id="122"/>
    </w:p>
    <w:p w:rsidR="00254899" w:rsidRDefault="00254899" w:rsidP="002E367B"/>
    <w:p w:rsidR="00254899" w:rsidRDefault="00254899" w:rsidP="002E367B">
      <w:r>
        <w:t xml:space="preserve">I think I have these two facts on solid ground, </w:t>
      </w:r>
    </w:p>
    <w:p w:rsidR="00254899" w:rsidRDefault="00254899" w:rsidP="002E367B"/>
    <w:p w:rsidR="00254899" w:rsidRDefault="00254899" w:rsidP="002E367B">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rsidR="00254899" w:rsidRPr="004741DA" w:rsidRDefault="00254899" w:rsidP="002E367B"/>
    <w:p w:rsidR="00254899" w:rsidRDefault="00254899" w:rsidP="002E367B">
      <w:r>
        <w:tab/>
        <w:t xml:space="preserve">T'(z) = { T(z)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  (z</w:t>
      </w:r>
      <w:r>
        <w:rPr>
          <w:rStyle w:val="superscript"/>
        </w:rPr>
        <w:t>2</w:t>
      </w:r>
      <w:r>
        <w:t>-1)</w:t>
      </w:r>
    </w:p>
    <w:p w:rsidR="00254899" w:rsidRDefault="00254899" w:rsidP="002E367B"/>
    <w:p w:rsidR="00254899" w:rsidRDefault="00254899" w:rsidP="002E367B">
      <w:r>
        <w:t xml:space="preserve">though there could be errors in the second line, the first is just our definition. </w:t>
      </w:r>
    </w:p>
    <w:p w:rsidR="00254899" w:rsidRDefault="00254899" w:rsidP="002E367B"/>
    <w:p w:rsidR="00254899" w:rsidRDefault="00254899" w:rsidP="002E367B">
      <w:r w:rsidRPr="00410EC5">
        <w:rPr>
          <w:u w:val="single"/>
        </w:rPr>
        <w:t>What happens if</w:t>
      </w:r>
      <w:r>
        <w:t xml:space="preserve"> we try to take limits of Q and P directly?  Our 2009 AS tells us</w:t>
      </w:r>
    </w:p>
    <w:p w:rsidR="00254899" w:rsidRDefault="00254899" w:rsidP="002E367B"/>
    <w:p w:rsidR="00254899" w:rsidRDefault="00254899" w:rsidP="002E367B">
      <w:r>
        <w:tab/>
      </w:r>
      <w:r>
        <w:pict>
          <v:shape id="_x0000_i1076" type="#_x0000_t75" style="width:300pt;height:78.75pt">
            <v:imagedata r:id="rId57" o:title=""/>
          </v:shape>
        </w:pict>
      </w:r>
      <w:r w:rsidRPr="00D567CC">
        <w:t xml:space="preserve"> </w:t>
      </w:r>
      <w:r>
        <w:pict>
          <v:shape id="_x0000_i1077" type="#_x0000_t75" style="width:339pt;height:78.75pt">
            <v:imagedata r:id="rId58" o:title=""/>
          </v:shape>
        </w:pict>
      </w:r>
    </w:p>
    <w:p w:rsidR="00254899" w:rsidRDefault="00254899" w:rsidP="002E367B">
      <w:r>
        <w:pict>
          <v:shape id="_x0000_i1078" type="#_x0000_t75" style="width:462.75pt;height:59.25pt">
            <v:imagedata r:id="rId59" o:title=""/>
          </v:shape>
        </w:pict>
      </w:r>
    </w:p>
    <w:p w:rsidR="00254899" w:rsidRDefault="00254899" w:rsidP="002E367B"/>
    <w:p w:rsidR="00254899" w:rsidRDefault="00254899" w:rsidP="002E367B">
      <w:r>
        <w:t>These things can be written for the Bateman Q function</w:t>
      </w:r>
    </w:p>
    <w:p w:rsidR="00254899" w:rsidRDefault="00254899" w:rsidP="002E367B"/>
    <w:p w:rsidR="00254899" w:rsidRDefault="00254899" w:rsidP="002E367B">
      <w:r>
        <w:tab/>
        <w:t>P</w:t>
      </w:r>
      <w:r>
        <w:rPr>
          <w:rStyle w:val="subscript"/>
        </w:rPr>
        <w:t>ν</w:t>
      </w:r>
      <w:r>
        <w:t>(z) = 1</w:t>
      </w:r>
    </w:p>
    <w:p w:rsidR="00254899" w:rsidRDefault="00254899" w:rsidP="002E367B"/>
    <w:p w:rsidR="00254899" w:rsidRDefault="00254899" w:rsidP="002E367B">
      <w:r>
        <w:tab/>
        <w:t>Q</w:t>
      </w:r>
      <w:r>
        <w:rPr>
          <w:rStyle w:val="subscript"/>
        </w:rPr>
        <w:t>ν</w:t>
      </w:r>
      <w:r>
        <w:t xml:space="preserve">(z)  =  [ - ln(z-1) + (1/2)ln2 - γ - ψ(ν+1) ] </w:t>
      </w:r>
    </w:p>
    <w:p w:rsidR="00254899" w:rsidRDefault="00254899" w:rsidP="002E367B"/>
    <w:p w:rsidR="00254899" w:rsidRDefault="00254899" w:rsidP="002E367B">
      <w:r>
        <w:tab/>
        <w:t>Q</w:t>
      </w:r>
      <w:r>
        <w:rPr>
          <w:rStyle w:val="subscript"/>
        </w:rPr>
        <w:t>n-1/2</w:t>
      </w:r>
      <w:r>
        <w:t xml:space="preserve">(z)  =   [ - ln(z-1) + (1/2)ln2 - γ - ψ(n+1/2) ] </w:t>
      </w:r>
    </w:p>
    <w:p w:rsidR="00254899" w:rsidRDefault="00254899" w:rsidP="002E367B"/>
    <w:p w:rsidR="00254899" w:rsidRDefault="00254899" w:rsidP="002E367B">
      <w:r>
        <w:t>If we just jam these forms into our T(z) we get</w:t>
      </w:r>
    </w:p>
    <w:p w:rsidR="00254899" w:rsidRDefault="00254899" w:rsidP="002E367B"/>
    <w:p w:rsidR="00254899" w:rsidRDefault="00254899" w:rsidP="002E367B">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p>
    <w:p w:rsidR="00254899" w:rsidRDefault="00254899" w:rsidP="002E367B"/>
    <w:p w:rsidR="00254899" w:rsidRDefault="00254899" w:rsidP="002E367B">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 - ln(z-1) + (1/2)ln2 - γ - ψ(n+1/2) ] </w:t>
      </w:r>
      <w:r w:rsidRPr="00236982">
        <w:rPr>
          <w:color w:val="000000"/>
        </w:rPr>
        <w:t xml:space="preserve"> </w:t>
      </w:r>
    </w:p>
    <w:p w:rsidR="00254899" w:rsidRDefault="00254899" w:rsidP="002E367B"/>
    <w:p w:rsidR="00254899" w:rsidRDefault="00254899" w:rsidP="002E367B">
      <w:r>
        <w:tab/>
        <w:t xml:space="preserve">= </w:t>
      </w:r>
      <w:r>
        <w:fldChar w:fldCharType="begin"/>
      </w:r>
      <w:r>
        <w:instrText xml:space="preserve"> EQ \r(z</w:instrText>
      </w:r>
      <w:r>
        <w:rPr>
          <w:rStyle w:val="superscript"/>
        </w:rPr>
        <w:instrText>2</w:instrText>
      </w:r>
      <w:r>
        <w:instrText xml:space="preserve"> - 1) </w:instrText>
      </w:r>
      <w:r>
        <w:fldChar w:fldCharType="end"/>
      </w:r>
      <w:r>
        <w:t xml:space="preserve"> { - ln(z-1) Σ</w:t>
      </w:r>
      <w:r>
        <w:rPr>
          <w:rStyle w:val="subscript"/>
        </w:rPr>
        <w:t>n=0</w:t>
      </w:r>
      <w:r>
        <w:rPr>
          <w:rStyle w:val="superscript"/>
          <w:rFonts w:ascii="Times New Roman" w:hAnsi="Times New Roman"/>
        </w:rPr>
        <w:t>∞</w:t>
      </w:r>
      <w:r>
        <w:t xml:space="preserve"> ε</w:t>
      </w:r>
      <w:r>
        <w:rPr>
          <w:rStyle w:val="subscript"/>
        </w:rPr>
        <w:t>n</w:t>
      </w:r>
      <w:r>
        <w:t xml:space="preserve"> </w:t>
      </w:r>
    </w:p>
    <w:p w:rsidR="00254899" w:rsidRDefault="00254899" w:rsidP="002E367B"/>
    <w:p w:rsidR="00254899" w:rsidRDefault="00254899" w:rsidP="002E367B">
      <w:r>
        <w:tab/>
      </w:r>
      <w:r>
        <w:tab/>
      </w:r>
      <w:r>
        <w:tab/>
        <w:t>+ [(1/2)ln2 - γ] Σ</w:t>
      </w:r>
      <w:r>
        <w:rPr>
          <w:rStyle w:val="subscript"/>
        </w:rPr>
        <w:t>n=0</w:t>
      </w:r>
      <w:r>
        <w:rPr>
          <w:rStyle w:val="superscript"/>
          <w:rFonts w:ascii="Times New Roman" w:hAnsi="Times New Roman"/>
        </w:rPr>
        <w:t>∞</w:t>
      </w:r>
      <w:r>
        <w:t xml:space="preserve"> ε</w:t>
      </w:r>
      <w:r>
        <w:rPr>
          <w:rStyle w:val="subscript"/>
        </w:rPr>
        <w:t>n</w:t>
      </w:r>
    </w:p>
    <w:p w:rsidR="00254899" w:rsidRDefault="00254899" w:rsidP="002E367B"/>
    <w:p w:rsidR="00254899" w:rsidRDefault="00254899" w:rsidP="002E367B">
      <w:r>
        <w:tab/>
      </w:r>
      <w:r>
        <w:tab/>
      </w:r>
      <w:r>
        <w:tab/>
        <w:t>- Σ</w:t>
      </w:r>
      <w:r>
        <w:rPr>
          <w:rStyle w:val="subscript"/>
        </w:rPr>
        <w:t>n=0</w:t>
      </w:r>
      <w:r>
        <w:rPr>
          <w:rStyle w:val="superscript"/>
          <w:rFonts w:ascii="Times New Roman" w:hAnsi="Times New Roman"/>
        </w:rPr>
        <w:t>∞</w:t>
      </w:r>
      <w:r>
        <w:t xml:space="preserve"> ε</w:t>
      </w:r>
      <w:r>
        <w:rPr>
          <w:rStyle w:val="subscript"/>
        </w:rPr>
        <w:t>n</w:t>
      </w:r>
      <w:r>
        <w:t xml:space="preserve"> ψ(n+1/2) </w:t>
      </w:r>
    </w:p>
    <w:p w:rsidR="00254899" w:rsidRDefault="00254899" w:rsidP="002E367B"/>
    <w:p w:rsidR="00254899" w:rsidRPr="007E503D" w:rsidRDefault="00254899" w:rsidP="002E367B">
      <w:pPr>
        <w:rPr>
          <w:u w:val="single"/>
        </w:rPr>
      </w:pPr>
      <w:r w:rsidRPr="007E503D">
        <w:rPr>
          <w:u w:val="single"/>
        </w:rPr>
        <w:t>There is no point in going further here. All three series diverge</w:t>
      </w:r>
    </w:p>
    <w:p w:rsidR="00254899" w:rsidRDefault="00254899" w:rsidP="002E367B"/>
    <w:p w:rsidR="00254899" w:rsidRDefault="00254899" w:rsidP="002E367B">
      <w:r>
        <w:pict>
          <v:shape id="_x0000_i1079" type="#_x0000_t75" style="width:251.25pt;height:57pt">
            <v:imagedata r:id="rId60" o:title=""/>
          </v:shape>
        </w:pict>
      </w:r>
    </w:p>
    <w:p w:rsidR="00254899" w:rsidRDefault="00254899" w:rsidP="002E367B"/>
    <w:p w:rsidR="00254899" w:rsidRDefault="00254899" w:rsidP="002E367B">
      <w:r>
        <w:t xml:space="preserve">so the limit is meaningless. All done with this pathway. </w:t>
      </w:r>
    </w:p>
    <w:p w:rsidR="00254899" w:rsidRDefault="00254899" w:rsidP="002E367B">
      <w:r>
        <w:tab/>
      </w:r>
    </w:p>
    <w:p w:rsidR="00254899" w:rsidRDefault="00254899" w:rsidP="002E367B"/>
    <w:p w:rsidR="00254899" w:rsidRDefault="00254899" w:rsidP="002E367B">
      <w:r w:rsidRPr="007E503D">
        <w:rPr>
          <w:b/>
        </w:rPr>
        <w:t xml:space="preserve">9. So mathematically, what is the problem here? </w:t>
      </w:r>
      <w:r>
        <w:t xml:space="preserve"> </w:t>
      </w:r>
    </w:p>
    <w:p w:rsidR="00254899" w:rsidRDefault="00254899" w:rsidP="002E367B"/>
    <w:p w:rsidR="00254899" w:rsidRDefault="00254899" w:rsidP="002E367B">
      <w:r>
        <w:t xml:space="preserve">I had to go off and do a whole separate writeup on this subject. It has to do with "order interchange of limits".  The upshot is that it is very possible even in simple examples for a double limit to be different depending on the order in which you take the limits. This can happen if one of the limits does not exist, or if they both exist, then if both limits separately fail to converge uniformly to their limits.  I think the second case applies to the previous section. </w:t>
      </w:r>
    </w:p>
    <w:p w:rsidR="00254899" w:rsidRDefault="00254899" w:rsidP="002E367B"/>
    <w:p w:rsidR="00254899" w:rsidRDefault="00254899" w:rsidP="002E367B">
      <w:r>
        <w:t>We start with</w:t>
      </w:r>
    </w:p>
    <w:p w:rsidR="00254899" w:rsidRDefault="00254899" w:rsidP="002E367B"/>
    <w:p w:rsidR="00254899" w:rsidRDefault="00254899" w:rsidP="00EC333C">
      <w:r>
        <w:tab/>
        <w:t>T(z) = lim</w:t>
      </w:r>
      <w:r>
        <w:rPr>
          <w:rStyle w:val="subscript"/>
        </w:rPr>
        <w:t>N</w:t>
      </w:r>
      <w:r>
        <w:rPr>
          <w:rStyle w:val="subscript"/>
          <w:rFonts w:ascii="Times New Roman" w:hAnsi="Times New Roman"/>
        </w:rPr>
        <w:t>→∞</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N</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p>
    <w:p w:rsidR="00254899" w:rsidRDefault="00254899" w:rsidP="00EC333C"/>
    <w:p w:rsidR="00254899" w:rsidRPr="00204DF6" w:rsidRDefault="00254899" w:rsidP="00EC333C">
      <w:r>
        <w:t xml:space="preserve">We ask:  is this single limit uniformly convergent </w:t>
      </w:r>
    </w:p>
    <w:p w:rsidR="00254899" w:rsidRDefault="00254899" w:rsidP="00EC333C"/>
    <w:p w:rsidR="00254899" w:rsidRDefault="00254899" w:rsidP="00EC333C">
      <w:r>
        <w:t>for any z &gt; 1 we can certainly write this as</w:t>
      </w:r>
    </w:p>
    <w:p w:rsidR="00254899" w:rsidRDefault="00254899" w:rsidP="00EC333C"/>
    <w:p w:rsidR="00254899" w:rsidRDefault="00254899" w:rsidP="001A04AD">
      <w:r>
        <w:tab/>
      </w:r>
      <w:r>
        <w:tab/>
        <w:t>T(z) = Σ</w:t>
      </w:r>
      <w:r>
        <w:rPr>
          <w:rStyle w:val="subscript"/>
        </w:rPr>
        <w:t>n=0</w:t>
      </w:r>
      <w:r>
        <w:rPr>
          <w:rStyle w:val="superscript"/>
          <w:rFonts w:ascii="Times New Roman" w:hAnsi="Times New Roman"/>
        </w:rPr>
        <w:t>∞</w:t>
      </w:r>
      <w:r>
        <w:t xml:space="preserve"> ε</w:t>
      </w:r>
      <w:r>
        <w:rPr>
          <w:rStyle w:val="subscript"/>
        </w:rPr>
        <w:t>n</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[Q</w:t>
      </w:r>
      <w:r>
        <w:rPr>
          <w:rStyle w:val="subscript"/>
        </w:rPr>
        <w:t>n-1/2</w:t>
      </w:r>
      <w:r>
        <w:t>(z)/</w:t>
      </w:r>
      <w:r w:rsidRPr="00985EB0">
        <w:t xml:space="preserve"> </w:t>
      </w:r>
      <w:r>
        <w:t>P</w:t>
      </w:r>
      <w:r>
        <w:rPr>
          <w:rStyle w:val="subscript"/>
        </w:rPr>
        <w:t>n-1/2</w:t>
      </w:r>
      <w:r>
        <w:t xml:space="preserve">(z)]  } </w:t>
      </w:r>
    </w:p>
    <w:p w:rsidR="00254899" w:rsidRDefault="00254899" w:rsidP="001A04AD"/>
    <w:p w:rsidR="00254899" w:rsidRDefault="00254899" w:rsidP="001A04AD">
      <w:r>
        <w:t>We then want</w:t>
      </w:r>
    </w:p>
    <w:p w:rsidR="00254899" w:rsidRDefault="00254899" w:rsidP="001A04AD"/>
    <w:p w:rsidR="00254899" w:rsidRDefault="00254899" w:rsidP="001A04AD">
      <w:r>
        <w:tab/>
        <w:t>T(1) = lim</w:t>
      </w:r>
      <w:r>
        <w:rPr>
          <w:rStyle w:val="subscript"/>
        </w:rPr>
        <w:t>z</w:t>
      </w:r>
      <w:r>
        <w:rPr>
          <w:rStyle w:val="subscript"/>
          <w:rFonts w:ascii="Times New Roman" w:hAnsi="Times New Roman"/>
        </w:rPr>
        <w:t>→</w:t>
      </w:r>
      <w:r>
        <w:rPr>
          <w:rStyle w:val="subscript"/>
        </w:rPr>
        <w:t>1+</w:t>
      </w:r>
      <w:r>
        <w:t xml:space="preserve">  [Σ</w:t>
      </w:r>
      <w:r>
        <w:rPr>
          <w:rStyle w:val="subscript"/>
        </w:rPr>
        <w:t>n=0</w:t>
      </w:r>
      <w:r>
        <w:rPr>
          <w:rStyle w:val="superscript"/>
          <w:rFonts w:ascii="Times New Roman" w:hAnsi="Times New Roman"/>
        </w:rPr>
        <w:t>∞</w:t>
      </w:r>
      <w:r>
        <w:t xml:space="preserve"> ε</w:t>
      </w:r>
      <w:r>
        <w:rPr>
          <w:rStyle w:val="subscript"/>
        </w:rPr>
        <w:t>n</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[Q</w:t>
      </w:r>
      <w:r>
        <w:rPr>
          <w:rStyle w:val="subscript"/>
        </w:rPr>
        <w:t>n-1/2</w:t>
      </w:r>
      <w:r>
        <w:t>(z)/</w:t>
      </w:r>
      <w:r w:rsidRPr="00985EB0">
        <w:t xml:space="preserve"> </w:t>
      </w:r>
      <w:r>
        <w:t>P</w:t>
      </w:r>
      <w:r>
        <w:rPr>
          <w:rStyle w:val="subscript"/>
        </w:rPr>
        <w:t>n-1/2</w:t>
      </w:r>
      <w:r>
        <w:t xml:space="preserve">(z)]  }  ] </w:t>
      </w:r>
    </w:p>
    <w:p w:rsidR="00254899" w:rsidRDefault="00254899" w:rsidP="001A04AD"/>
    <w:p w:rsidR="00254899" w:rsidRDefault="00254899" w:rsidP="001A04AD">
      <w:r>
        <w:t>and the question is "can we interchange order of limit and sum" ?  Here is another way to think of this</w:t>
      </w:r>
    </w:p>
    <w:p w:rsidR="00254899" w:rsidRDefault="00254899" w:rsidP="001A04AD"/>
    <w:p w:rsidR="00254899" w:rsidRDefault="00254899" w:rsidP="00AF25ED">
      <w:r>
        <w:tab/>
        <w:t>T(1) = lim</w:t>
      </w:r>
      <w:r>
        <w:rPr>
          <w:rStyle w:val="subscript"/>
        </w:rPr>
        <w:t>z</w:t>
      </w:r>
      <w:r>
        <w:rPr>
          <w:rStyle w:val="subscript"/>
          <w:rFonts w:ascii="Times New Roman" w:hAnsi="Times New Roman"/>
        </w:rPr>
        <w:t>→</w:t>
      </w:r>
      <w:r>
        <w:rPr>
          <w:rStyle w:val="subscript"/>
        </w:rPr>
        <w:t>1+</w:t>
      </w:r>
      <w:r>
        <w:t xml:space="preserve">  lim</w:t>
      </w:r>
      <w:r>
        <w:rPr>
          <w:rStyle w:val="subscript"/>
        </w:rPr>
        <w:t>N</w:t>
      </w:r>
      <w:r>
        <w:rPr>
          <w:rStyle w:val="subscript"/>
          <w:rFonts w:ascii="Times New Roman" w:hAnsi="Times New Roman"/>
        </w:rPr>
        <w:t xml:space="preserve">→∞   </w:t>
      </w:r>
      <w:r>
        <w:t>[Σ</w:t>
      </w:r>
      <w:r>
        <w:rPr>
          <w:rStyle w:val="subscript"/>
        </w:rPr>
        <w:t>n=0</w:t>
      </w:r>
      <w:r>
        <w:rPr>
          <w:rStyle w:val="superscript"/>
          <w:rFonts w:ascii="Times New Roman" w:hAnsi="Times New Roman"/>
        </w:rPr>
        <w:t>N</w:t>
      </w:r>
      <w:r>
        <w:t xml:space="preserve"> ε</w:t>
      </w:r>
      <w:r>
        <w:rPr>
          <w:rStyle w:val="subscript"/>
        </w:rPr>
        <w:t>n</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[Q</w:t>
      </w:r>
      <w:r>
        <w:rPr>
          <w:rStyle w:val="subscript"/>
        </w:rPr>
        <w:t>n-1/2</w:t>
      </w:r>
      <w:r>
        <w:t>(z)/</w:t>
      </w:r>
      <w:r w:rsidRPr="00985EB0">
        <w:t xml:space="preserve"> </w:t>
      </w:r>
      <w:r>
        <w:t>P</w:t>
      </w:r>
      <w:r>
        <w:rPr>
          <w:rStyle w:val="subscript"/>
        </w:rPr>
        <w:t>n-1/2</w:t>
      </w:r>
      <w:r>
        <w:t xml:space="preserve">(z)]  }  ] </w:t>
      </w:r>
    </w:p>
    <w:p w:rsidR="00254899" w:rsidRPr="001A04AD" w:rsidRDefault="00254899" w:rsidP="001A04AD"/>
    <w:p w:rsidR="00254899" w:rsidRDefault="00254899" w:rsidP="002E367B">
      <w:r>
        <w:t xml:space="preserve">Now here is an interesting clip from a paper </w:t>
      </w:r>
    </w:p>
    <w:p w:rsidR="00254899" w:rsidRDefault="00254899" w:rsidP="002E367B"/>
    <w:p w:rsidR="00254899" w:rsidRDefault="00254899" w:rsidP="002E367B">
      <w:r>
        <w:pict>
          <v:shape id="_x0000_i1080" type="#_x0000_t75" style="width:459pt;height:165.75pt">
            <v:imagedata r:id="rId61" o:title=""/>
          </v:shape>
        </w:pict>
      </w:r>
    </w:p>
    <w:p w:rsidR="00254899" w:rsidRDefault="00254899" w:rsidP="002E367B"/>
    <w:p w:rsidR="00254899" w:rsidRDefault="00254899" w:rsidP="002E367B">
      <w:r>
        <w:t xml:space="preserve">In this example, you get different answers depending on in which order you do the two limits! This relates to the subject of "uniform convergence". Consider the convergence of f above.  When we talk about it converging to the function 1+x in our y→0 limit, we talk about this thing being small:  </w:t>
      </w:r>
    </w:p>
    <w:p w:rsidR="00254899" w:rsidRDefault="00254899" w:rsidP="002E367B"/>
    <w:p w:rsidR="00254899" w:rsidRDefault="00254899" w:rsidP="002E367B">
      <w:r>
        <w:tab/>
        <w:t>|  f(x,y)  -  (1+x)  |  &lt; ε</w:t>
      </w:r>
    </w:p>
    <w:p w:rsidR="00254899" w:rsidRDefault="00254899" w:rsidP="002E367B"/>
    <w:p w:rsidR="00254899" w:rsidRDefault="00254899" w:rsidP="002E367B">
      <w:r>
        <w:t xml:space="preserve">Uniform means you have to be able to find an ε that works for all x in the x set when y &lt; some δ.  I have stared at this and don't understand, so off we go to another doc, pushing down another level. </w:t>
      </w:r>
    </w:p>
    <w:p w:rsidR="00254899" w:rsidRDefault="00254899" w:rsidP="002E367B">
      <w:pPr>
        <w:rPr>
          <w:color w:val="FF0000"/>
        </w:rPr>
      </w:pPr>
    </w:p>
    <w:p w:rsidR="00254899" w:rsidRPr="00720B15" w:rsidRDefault="00254899" w:rsidP="00720B15">
      <w:pPr>
        <w:pStyle w:val="Heading2"/>
      </w:pPr>
      <w:bookmarkStart w:id="123" w:name="_Toc285467293"/>
      <w:bookmarkStart w:id="124" w:name="_Toc285469825"/>
      <w:bookmarkStart w:id="125" w:name="_Toc285549917"/>
      <w:bookmarkStart w:id="126" w:name="_Toc285613782"/>
      <w:r>
        <w:t>10. Wolfram Weighs In on the T(z) calculations</w:t>
      </w:r>
      <w:bookmarkEnd w:id="123"/>
      <w:bookmarkEnd w:id="124"/>
      <w:bookmarkEnd w:id="125"/>
      <w:bookmarkEnd w:id="126"/>
    </w:p>
    <w:p w:rsidR="00254899" w:rsidRDefault="00254899" w:rsidP="002E367B"/>
    <w:p w:rsidR="00254899" w:rsidRDefault="00254899" w:rsidP="002E367B">
      <w:r>
        <w:t xml:space="preserve">First run: </w:t>
      </w:r>
    </w:p>
    <w:p w:rsidR="00254899" w:rsidRDefault="00254899" w:rsidP="002E367B"/>
    <w:p w:rsidR="00254899" w:rsidRDefault="00254899" w:rsidP="002E367B">
      <w:r w:rsidRPr="000D72BD">
        <w:t xml:space="preserve">sqrt(1.0001^2-1)*(2*sum(LegendreQ(n-1/2,0,3,1.0001)/LegendreP(n-1/2,0,3,1.0001),n=1 to </w:t>
      </w:r>
      <w:r>
        <w:t>299</w:t>
      </w:r>
      <w:r w:rsidRPr="000D72BD">
        <w:t>) + LegendreQ(-1/2,0,3,1.0001)/LegendreP(-1/2,0,3,1.0001) )</w:t>
      </w:r>
    </w:p>
    <w:p w:rsidR="00254899" w:rsidRDefault="00254899" w:rsidP="002E367B"/>
    <w:p w:rsidR="00254899" w:rsidRDefault="00254899" w:rsidP="002E367B">
      <w:r>
        <w:pict>
          <v:shape id="_x0000_i1081" type="#_x0000_t75" style="width:294.75pt;height:171pt">
            <v:imagedata r:id="rId62" o:title=""/>
          </v:shape>
        </w:pict>
      </w:r>
    </w:p>
    <w:p w:rsidR="00254899" w:rsidRDefault="00254899" w:rsidP="002E367B"/>
    <w:p w:rsidR="00254899" w:rsidRDefault="00254899" w:rsidP="002E367B">
      <w:r>
        <w:t xml:space="preserve">This is adding 300 terms total which is what I did above. My answer is a little different </w:t>
      </w:r>
    </w:p>
    <w:p w:rsidR="00254899" w:rsidRDefault="00254899" w:rsidP="002E367B"/>
    <w:p w:rsidR="00254899" w:rsidRDefault="00254899" w:rsidP="002E367B">
      <w:r>
        <w:tab/>
      </w:r>
      <w:r w:rsidRPr="00F71E4E">
        <w:t>2.7351308588392861033</w:t>
      </w:r>
    </w:p>
    <w:p w:rsidR="00254899" w:rsidRDefault="00254899" w:rsidP="002E367B"/>
    <w:p w:rsidR="00254899" w:rsidRDefault="00254899" w:rsidP="002E367B">
      <w:r>
        <w:t>but we are off by 1 unit in 4 places, not too bad. Now let's crank down another 0 and add 999 terms to compare to my next result Wolf gets</w:t>
      </w:r>
    </w:p>
    <w:p w:rsidR="00254899" w:rsidRDefault="00254899" w:rsidP="002E367B"/>
    <w:p w:rsidR="00254899" w:rsidRDefault="00254899" w:rsidP="002E367B">
      <w:r>
        <w:tab/>
      </w:r>
      <w:r>
        <w:pict>
          <v:shape id="_x0000_i1082" type="#_x0000_t75" style="width:309.75pt;height:162.75pt">
            <v:imagedata r:id="rId63" o:title=""/>
          </v:shape>
        </w:pict>
      </w:r>
    </w:p>
    <w:p w:rsidR="00254899" w:rsidRDefault="00254899" w:rsidP="002E367B"/>
    <w:p w:rsidR="00254899" w:rsidRDefault="00254899" w:rsidP="00655CAD">
      <w:r>
        <w:t xml:space="preserve">whereas I got  </w:t>
      </w:r>
      <w:r>
        <w:tab/>
        <w:t>T(1.0 0001) = partialsum[900]  =</w:t>
      </w:r>
      <w:r w:rsidRPr="003F4E9A">
        <w:t xml:space="preserve"> </w:t>
      </w:r>
      <w:r w:rsidRPr="0037664A">
        <w:t>2.7344425737692892471</w:t>
      </w:r>
      <w:r>
        <w:t xml:space="preserve">   very close</w:t>
      </w:r>
    </w:p>
    <w:p w:rsidR="00254899" w:rsidRDefault="00254899" w:rsidP="00655CAD"/>
    <w:p w:rsidR="00254899" w:rsidRDefault="00254899" w:rsidP="00655CAD">
      <w:r>
        <w:t xml:space="preserve">Now go for the next one, but it times out. But lets now try 2500 terms instead. </w:t>
      </w:r>
    </w:p>
    <w:p w:rsidR="00254899" w:rsidRDefault="00254899" w:rsidP="00655CAD"/>
    <w:p w:rsidR="00254899" w:rsidRDefault="00254899" w:rsidP="00655CAD">
      <w:r>
        <w:pict>
          <v:shape id="_x0000_i1083" type="#_x0000_t75" style="width:327pt;height:162pt">
            <v:imagedata r:id="rId64" o:title=""/>
          </v:shape>
        </w:pict>
      </w:r>
    </w:p>
    <w:p w:rsidR="00254899" w:rsidRDefault="00254899" w:rsidP="002E367B">
      <w:r>
        <w:br/>
        <w:t xml:space="preserve">My answer at 4000 terms was </w:t>
      </w:r>
      <w:r w:rsidRPr="003F4E9A">
        <w:t xml:space="preserve"> </w:t>
      </w:r>
      <w:r w:rsidRPr="002C0CC1">
        <w:t>2.7353214611940669030</w:t>
      </w:r>
      <w:r>
        <w:t xml:space="preserve">, off by 2 units in 4 places, still very close. Maybe this result is NOT going to "e". </w:t>
      </w:r>
    </w:p>
    <w:p w:rsidR="00254899" w:rsidRDefault="00254899" w:rsidP="002E367B">
      <w:r>
        <w:tab/>
        <w:t xml:space="preserve">So I get reinforcement from Wolfram, but I cannot do more terms really because of computation time. </w:t>
      </w:r>
    </w:p>
    <w:p w:rsidR="00254899" w:rsidRDefault="00254899" w:rsidP="002E367B"/>
    <w:p w:rsidR="00254899" w:rsidRDefault="00254899" w:rsidP="002E367B">
      <w:r>
        <w:t xml:space="preserve">What about Wolfram on the P sum&gt;? </w:t>
      </w:r>
    </w:p>
    <w:p w:rsidR="00254899" w:rsidRDefault="00254899" w:rsidP="002E367B"/>
    <w:p w:rsidR="00254899" w:rsidRDefault="00254899" w:rsidP="002E367B"/>
    <w:p w:rsidR="00254899" w:rsidRDefault="00254899" w:rsidP="00D92565">
      <w:r w:rsidRPr="000D72BD">
        <w:t xml:space="preserve">sqrt(1.0001^2-1)*(2*sum(LegendreQ(n-1/2,0,3,1.0001)/LegendreP(n-1/2,0,3,1.0001),n=1 to </w:t>
      </w:r>
      <w:r>
        <w:t>299</w:t>
      </w:r>
      <w:r w:rsidRPr="000D72BD">
        <w:t>) + LegendreQ(-1/2,0,3,1.0001)/LegendreP(-1/2,0,3,1.0001) )</w:t>
      </w:r>
    </w:p>
    <w:p w:rsidR="00254899" w:rsidRDefault="00254899" w:rsidP="00D92565"/>
    <w:p w:rsidR="00254899" w:rsidRDefault="00254899" w:rsidP="00D92565">
      <w:r w:rsidRPr="000D72BD">
        <w:t>sqrt(1.000</w:t>
      </w:r>
      <w:r>
        <w:t>000</w:t>
      </w:r>
      <w:r w:rsidRPr="000D72BD">
        <w:t>1^2-1)*(2*sum(</w:t>
      </w:r>
      <w:r>
        <w:t>1</w:t>
      </w:r>
      <w:r w:rsidRPr="000D72BD">
        <w:t>/LegendreP(n-1/2,0,3,1.000</w:t>
      </w:r>
      <w:r>
        <w:t>000</w:t>
      </w:r>
      <w:r w:rsidRPr="000D72BD">
        <w:t>1)</w:t>
      </w:r>
      <w:r>
        <w:t>^2</w:t>
      </w:r>
      <w:r w:rsidRPr="000D72BD">
        <w:t xml:space="preserve">,n=1 to </w:t>
      </w:r>
      <w:r>
        <w:t>39999</w:t>
      </w:r>
      <w:r w:rsidRPr="000D72BD">
        <w:t xml:space="preserve">) + </w:t>
      </w:r>
      <w:r>
        <w:t>1</w:t>
      </w:r>
      <w:r w:rsidRPr="000D72BD">
        <w:t>/LegendreP(-1/2,0,3,1.000</w:t>
      </w:r>
      <w:r>
        <w:t>000</w:t>
      </w:r>
      <w:r w:rsidRPr="000D72BD">
        <w:t xml:space="preserve">1) </w:t>
      </w:r>
      <w:r>
        <w:t>^2</w:t>
      </w:r>
      <w:r w:rsidRPr="000D72BD">
        <w:t>)</w:t>
      </w:r>
    </w:p>
    <w:p w:rsidR="00254899" w:rsidRDefault="00254899" w:rsidP="00D92565"/>
    <w:p w:rsidR="00254899" w:rsidRDefault="00254899" w:rsidP="00A4460B">
      <w:pPr>
        <w:pStyle w:val="Heading2"/>
      </w:pPr>
      <w:bookmarkStart w:id="127" w:name="_Toc285613783"/>
      <w:r>
        <w:t>11. The large z behavior of T(z)</w:t>
      </w:r>
      <w:bookmarkEnd w:id="127"/>
    </w:p>
    <w:p w:rsidR="00254899" w:rsidRDefault="00254899" w:rsidP="00D92565"/>
    <w:p w:rsidR="00254899" w:rsidRDefault="00254899" w:rsidP="00D92565">
      <w:r>
        <w:t>From section 3 above we have these large z limits of our ratio</w:t>
      </w:r>
    </w:p>
    <w:p w:rsidR="00254899" w:rsidRDefault="00254899" w:rsidP="00D92565"/>
    <w:p w:rsidR="00254899" w:rsidRPr="00A4460B" w:rsidRDefault="00254899" w:rsidP="00A4460B">
      <w:r>
        <w:tab/>
      </w:r>
      <w:r w:rsidRPr="00AB6390">
        <w:rPr>
          <w:color w:val="000000"/>
        </w:rPr>
        <w:t>Q</w:t>
      </w:r>
      <w:r w:rsidRPr="00AB6390">
        <w:rPr>
          <w:rStyle w:val="subscript"/>
          <w:color w:val="000000"/>
        </w:rPr>
        <w:t>n-1/2</w:t>
      </w:r>
      <w:r w:rsidRPr="00AB6390">
        <w:rPr>
          <w:color w:val="000000"/>
        </w:rPr>
        <w:t>(z)/ P</w:t>
      </w:r>
      <w:r w:rsidRPr="00AB6390">
        <w:rPr>
          <w:rStyle w:val="subscript"/>
          <w:color w:val="000000"/>
        </w:rPr>
        <w:t>n-1/2</w:t>
      </w:r>
      <w:r w:rsidRPr="00AB6390">
        <w:rPr>
          <w:color w:val="000000"/>
        </w:rPr>
        <w:t>(z) = π</w:t>
      </w:r>
      <w:r w:rsidRPr="00AB6390">
        <w:rPr>
          <w:rStyle w:val="superscript"/>
          <w:color w:val="000000"/>
        </w:rPr>
        <w:t xml:space="preserve"> </w:t>
      </w:r>
      <w:r w:rsidRPr="00AB6390">
        <w:rPr>
          <w:color w:val="000000"/>
        </w:rPr>
        <w:t>{ Γ(n+1/2)</w:t>
      </w:r>
      <w:r w:rsidRPr="00AB6390">
        <w:rPr>
          <w:rStyle w:val="superscript"/>
          <w:color w:val="000000"/>
        </w:rPr>
        <w:t>2</w:t>
      </w:r>
      <w:r w:rsidRPr="00AB6390">
        <w:rPr>
          <w:color w:val="000000"/>
        </w:rPr>
        <w:t>/ [Γ(n+1) Γ(n)] }  (2z)</w:t>
      </w:r>
      <w:r w:rsidRPr="00AB6390">
        <w:rPr>
          <w:rStyle w:val="superscript"/>
          <w:color w:val="000000"/>
        </w:rPr>
        <w:t>-2n</w:t>
      </w:r>
      <w:r>
        <w:tab/>
        <w:t>n = 1,2,3...</w:t>
      </w:r>
    </w:p>
    <w:p w:rsidR="00254899" w:rsidRDefault="00254899" w:rsidP="00A4460B"/>
    <w:p w:rsidR="00254899" w:rsidRDefault="00254899" w:rsidP="00A4460B">
      <w:r>
        <w:rPr>
          <w:color w:val="000000"/>
        </w:rPr>
        <w:tab/>
      </w:r>
      <w:r w:rsidRPr="00AB6390">
        <w:rPr>
          <w:color w:val="000000"/>
        </w:rPr>
        <w:t>Q</w:t>
      </w:r>
      <w:r>
        <w:rPr>
          <w:rStyle w:val="subscript"/>
          <w:color w:val="000000"/>
        </w:rPr>
        <w:t>-1/2</w:t>
      </w:r>
      <w:r w:rsidRPr="00AB6390">
        <w:rPr>
          <w:color w:val="000000"/>
        </w:rPr>
        <w:t>(z)</w:t>
      </w:r>
      <w:r>
        <w:t xml:space="preserve">/ </w:t>
      </w:r>
      <w:r w:rsidRPr="00AB6390">
        <w:rPr>
          <w:color w:val="000000"/>
        </w:rPr>
        <w:t>P</w:t>
      </w:r>
      <w:r w:rsidRPr="00AB6390">
        <w:rPr>
          <w:rStyle w:val="subscript"/>
          <w:color w:val="000000"/>
        </w:rPr>
        <w:t>-1/2</w:t>
      </w:r>
      <w:r w:rsidRPr="00AB6390">
        <w:rPr>
          <w:color w:val="000000"/>
        </w:rPr>
        <w:t>(z)</w:t>
      </w:r>
      <w:r>
        <w:t xml:space="preserve"> =  </w:t>
      </w:r>
      <w:r w:rsidRPr="00A771BC">
        <w:rPr>
          <w:color w:val="FF0000"/>
        </w:rPr>
        <w:t>(π</w:t>
      </w:r>
      <w:r w:rsidRPr="00A771BC">
        <w:rPr>
          <w:rStyle w:val="superscript"/>
          <w:color w:val="FF0000"/>
        </w:rPr>
        <w:t>2</w:t>
      </w:r>
      <w:r w:rsidRPr="00A771BC">
        <w:rPr>
          <w:color w:val="FF0000"/>
        </w:rPr>
        <w:t>/2) (1 / ln[8z] )</w:t>
      </w:r>
      <w:r>
        <w:t xml:space="preserve"> </w:t>
      </w:r>
      <w:r w:rsidRPr="00606835">
        <w:rPr>
          <w:color w:val="000000"/>
        </w:rPr>
        <w:t xml:space="preserve"> </w:t>
      </w:r>
      <w:r>
        <w:rPr>
          <w:color w:val="000000"/>
        </w:rPr>
        <w:tab/>
      </w:r>
      <w:r>
        <w:rPr>
          <w:color w:val="000000"/>
        </w:rPr>
        <w:tab/>
      </w:r>
      <w:r>
        <w:rPr>
          <w:color w:val="000000"/>
        </w:rPr>
        <w:tab/>
      </w:r>
      <w:r>
        <w:rPr>
          <w:color w:val="000000"/>
        </w:rPr>
        <w:tab/>
        <w:t>n = 0</w:t>
      </w:r>
    </w:p>
    <w:p w:rsidR="00254899" w:rsidRDefault="00254899" w:rsidP="00A4460B"/>
    <w:p w:rsidR="00254899" w:rsidRDefault="00254899" w:rsidP="00A4460B">
      <w:r>
        <w:t>For n = 1 we get</w:t>
      </w:r>
    </w:p>
    <w:p w:rsidR="00254899" w:rsidRDefault="00254899" w:rsidP="00A4460B"/>
    <w:p w:rsidR="00254899" w:rsidRDefault="00254899" w:rsidP="00A4460B">
      <w:r>
        <w:tab/>
      </w:r>
      <w:r w:rsidRPr="00AB6390">
        <w:rPr>
          <w:color w:val="000000"/>
        </w:rPr>
        <w:t>Q</w:t>
      </w:r>
      <w:r w:rsidRPr="00AB6390">
        <w:rPr>
          <w:rStyle w:val="subscript"/>
          <w:color w:val="000000"/>
        </w:rPr>
        <w:t>1/2</w:t>
      </w:r>
      <w:r w:rsidRPr="00AB6390">
        <w:rPr>
          <w:color w:val="000000"/>
        </w:rPr>
        <w:t>(z)/ P</w:t>
      </w:r>
      <w:r w:rsidRPr="00AB6390">
        <w:rPr>
          <w:rStyle w:val="subscript"/>
          <w:color w:val="000000"/>
        </w:rPr>
        <w:t>1/2</w:t>
      </w:r>
      <w:r w:rsidRPr="00AB6390">
        <w:rPr>
          <w:color w:val="000000"/>
        </w:rPr>
        <w:t>(z) = π</w:t>
      </w:r>
      <w:r w:rsidRPr="00AB6390">
        <w:rPr>
          <w:rStyle w:val="superscript"/>
          <w:color w:val="000000"/>
        </w:rPr>
        <w:t xml:space="preserve"> </w:t>
      </w:r>
      <w:r w:rsidRPr="00AB6390">
        <w:rPr>
          <w:color w:val="000000"/>
        </w:rPr>
        <w:t>{ Γ(</w:t>
      </w:r>
      <w:r>
        <w:rPr>
          <w:color w:val="000000"/>
        </w:rPr>
        <w:t>1</w:t>
      </w:r>
      <w:r w:rsidRPr="00AB6390">
        <w:rPr>
          <w:color w:val="000000"/>
        </w:rPr>
        <w:t>+1/2)</w:t>
      </w:r>
      <w:r w:rsidRPr="00AB6390">
        <w:rPr>
          <w:rStyle w:val="superscript"/>
          <w:color w:val="000000"/>
        </w:rPr>
        <w:t>2</w:t>
      </w:r>
      <w:r w:rsidRPr="00AB6390">
        <w:rPr>
          <w:color w:val="000000"/>
        </w:rPr>
        <w:t>/ [Γ(</w:t>
      </w:r>
      <w:r>
        <w:rPr>
          <w:color w:val="000000"/>
        </w:rPr>
        <w:t>1</w:t>
      </w:r>
      <w:r w:rsidRPr="00AB6390">
        <w:rPr>
          <w:color w:val="000000"/>
        </w:rPr>
        <w:t>+1) Γ(</w:t>
      </w:r>
      <w:r>
        <w:rPr>
          <w:color w:val="000000"/>
        </w:rPr>
        <w:t>1</w:t>
      </w:r>
      <w:r w:rsidRPr="00AB6390">
        <w:rPr>
          <w:color w:val="000000"/>
        </w:rPr>
        <w:t>)] }  (2z)</w:t>
      </w:r>
      <w:r w:rsidRPr="00AB6390">
        <w:rPr>
          <w:rStyle w:val="superscript"/>
          <w:color w:val="000000"/>
        </w:rPr>
        <w:t>-2</w:t>
      </w:r>
    </w:p>
    <w:p w:rsidR="00254899" w:rsidRDefault="00254899" w:rsidP="00A4460B"/>
    <w:p w:rsidR="00254899" w:rsidRPr="00A771BC" w:rsidRDefault="00254899" w:rsidP="00A4460B">
      <w:pPr>
        <w:rPr>
          <w:rStyle w:val="superscript"/>
          <w:color w:val="FF0000"/>
        </w:rPr>
      </w:pPr>
      <w:r>
        <w:tab/>
      </w:r>
      <w:r>
        <w:tab/>
        <w:t>= π { (</w:t>
      </w:r>
      <w:r>
        <w:fldChar w:fldCharType="begin"/>
      </w:r>
      <w:r>
        <w:instrText xml:space="preserve"> EQ \r(π) </w:instrText>
      </w:r>
      <w:r>
        <w:fldChar w:fldCharType="end"/>
      </w:r>
      <w:r>
        <w:t>/2)</w:t>
      </w:r>
      <w:r>
        <w:rPr>
          <w:rStyle w:val="superscript"/>
        </w:rPr>
        <w:t xml:space="preserve">2 </w:t>
      </w:r>
      <w:r>
        <w:t>} 2</w:t>
      </w:r>
      <w:r>
        <w:rPr>
          <w:rStyle w:val="superscript"/>
        </w:rPr>
        <w:t>-2</w:t>
      </w:r>
      <w:r>
        <w:t xml:space="preserve"> z</w:t>
      </w:r>
      <w:r>
        <w:rPr>
          <w:rStyle w:val="superscript"/>
        </w:rPr>
        <w:t>-2</w:t>
      </w:r>
      <w:r>
        <w:t xml:space="preserve">   = π</w:t>
      </w:r>
      <w:r>
        <w:rPr>
          <w:rStyle w:val="superscript"/>
        </w:rPr>
        <w:t>2</w:t>
      </w:r>
      <w:r>
        <w:t xml:space="preserve"> z</w:t>
      </w:r>
      <w:r>
        <w:rPr>
          <w:rStyle w:val="superscript"/>
        </w:rPr>
        <w:t>-2</w:t>
      </w:r>
      <w:r>
        <w:t>/16  =</w:t>
      </w:r>
      <w:r w:rsidRPr="00A771BC">
        <w:rPr>
          <w:color w:val="FF0000"/>
        </w:rPr>
        <w:t xml:space="preserve"> (π</w:t>
      </w:r>
      <w:r w:rsidRPr="00A771BC">
        <w:rPr>
          <w:rStyle w:val="superscript"/>
          <w:color w:val="FF0000"/>
        </w:rPr>
        <w:t>2</w:t>
      </w:r>
      <w:r w:rsidRPr="00A771BC">
        <w:rPr>
          <w:color w:val="FF0000"/>
        </w:rPr>
        <w:t>/16) z</w:t>
      </w:r>
      <w:r w:rsidRPr="00A771BC">
        <w:rPr>
          <w:rStyle w:val="superscript"/>
          <w:color w:val="FF0000"/>
        </w:rPr>
        <w:t>-2</w:t>
      </w:r>
    </w:p>
    <w:p w:rsidR="00254899" w:rsidRDefault="00254899" w:rsidP="00A4460B"/>
    <w:p w:rsidR="00254899" w:rsidRDefault="00254899" w:rsidP="00A4460B">
      <w:r>
        <w:t>So keeping only these first two terms we have</w:t>
      </w:r>
    </w:p>
    <w:p w:rsidR="00254899" w:rsidRPr="007B5B5D" w:rsidRDefault="00254899" w:rsidP="00A4460B"/>
    <w:p w:rsidR="00254899" w:rsidRDefault="00254899" w:rsidP="007B5B5D">
      <w:pPr>
        <w:rPr>
          <w:color w:val="000000"/>
        </w:rPr>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rsidR="00254899" w:rsidRDefault="00254899" w:rsidP="007B5B5D">
      <w:pPr>
        <w:rPr>
          <w:color w:val="000000"/>
        </w:rPr>
      </w:pPr>
    </w:p>
    <w:p w:rsidR="00254899" w:rsidRPr="002154BB" w:rsidRDefault="00254899" w:rsidP="00C136E0">
      <w:pPr>
        <w:rPr>
          <w:rStyle w:val="superscript"/>
        </w:rPr>
      </w:pPr>
      <w:r>
        <w:rPr>
          <w:color w:val="000000"/>
        </w:rPr>
        <w:tab/>
      </w:r>
      <w:r>
        <w:rPr>
          <w:color w:val="000000"/>
        </w:rPr>
        <w:tab/>
        <w:t xml:space="preserve">≈ </w:t>
      </w:r>
      <w:r>
        <w:fldChar w:fldCharType="begin"/>
      </w:r>
      <w:r>
        <w:instrText xml:space="preserve"> EQ \r(z</w:instrText>
      </w:r>
      <w:r>
        <w:rPr>
          <w:rStyle w:val="superscript"/>
        </w:rPr>
        <w:instrText>2</w:instrText>
      </w:r>
      <w:r>
        <w:instrText xml:space="preserve"> - 1) </w:instrText>
      </w:r>
      <w:r>
        <w:fldChar w:fldCharType="end"/>
      </w:r>
      <w:r>
        <w:t xml:space="preserve"> [(π</w:t>
      </w:r>
      <w:r>
        <w:rPr>
          <w:rStyle w:val="superscript"/>
        </w:rPr>
        <w:t>2</w:t>
      </w:r>
      <w:r>
        <w:t xml:space="preserve">/2) (1 / </w:t>
      </w:r>
      <w:r w:rsidRPr="00606835">
        <w:rPr>
          <w:color w:val="000000"/>
        </w:rPr>
        <w:t>ln[</w:t>
      </w:r>
      <w:r>
        <w:rPr>
          <w:color w:val="000000"/>
        </w:rPr>
        <w:t>8</w:t>
      </w:r>
      <w:r w:rsidRPr="00606835">
        <w:rPr>
          <w:color w:val="000000"/>
        </w:rPr>
        <w:t xml:space="preserve">z] </w:t>
      </w:r>
      <w:r>
        <w:t>)  +(π</w:t>
      </w:r>
      <w:r>
        <w:rPr>
          <w:rStyle w:val="superscript"/>
        </w:rPr>
        <w:t>2</w:t>
      </w:r>
      <w:r>
        <w:t>/8) z</w:t>
      </w:r>
      <w:r>
        <w:rPr>
          <w:rStyle w:val="superscript"/>
        </w:rPr>
        <w:t>-2</w:t>
      </w:r>
      <w:r>
        <w:t xml:space="preserve">   + O(z</w:t>
      </w:r>
      <w:r>
        <w:rPr>
          <w:rStyle w:val="superscript"/>
        </w:rPr>
        <w:t>-4</w:t>
      </w:r>
      <w:r>
        <w:t>)]</w:t>
      </w:r>
    </w:p>
    <w:p w:rsidR="00254899" w:rsidRDefault="00254899" w:rsidP="00C136E0"/>
    <w:p w:rsidR="00254899" w:rsidRPr="002154BB" w:rsidRDefault="00254899" w:rsidP="002154BB">
      <w:r>
        <w:rPr>
          <w:color w:val="000000"/>
        </w:rPr>
        <w:tab/>
      </w:r>
      <w:r>
        <w:rPr>
          <w:color w:val="000000"/>
        </w:rPr>
        <w:tab/>
        <w:t xml:space="preserve">≈ </w:t>
      </w:r>
      <w:r>
        <w:t>z [(π</w:t>
      </w:r>
      <w:r>
        <w:rPr>
          <w:rStyle w:val="superscript"/>
        </w:rPr>
        <w:t>2</w:t>
      </w:r>
      <w:r>
        <w:t xml:space="preserve">/2) (1 / </w:t>
      </w:r>
      <w:r w:rsidRPr="00606835">
        <w:rPr>
          <w:color w:val="000000"/>
        </w:rPr>
        <w:t>ln[</w:t>
      </w:r>
      <w:r>
        <w:rPr>
          <w:color w:val="000000"/>
        </w:rPr>
        <w:t>8</w:t>
      </w:r>
      <w:r w:rsidRPr="00606835">
        <w:rPr>
          <w:color w:val="000000"/>
        </w:rPr>
        <w:t xml:space="preserve">z] </w:t>
      </w:r>
      <w:r>
        <w:t>)  +(π</w:t>
      </w:r>
      <w:r>
        <w:rPr>
          <w:rStyle w:val="superscript"/>
        </w:rPr>
        <w:t>2</w:t>
      </w:r>
      <w:r>
        <w:t>/8) z</w:t>
      </w:r>
      <w:r>
        <w:rPr>
          <w:rStyle w:val="superscript"/>
        </w:rPr>
        <w:t>-2</w:t>
      </w:r>
      <w:r>
        <w:t xml:space="preserve"> ]</w:t>
      </w:r>
      <w:r>
        <w:tab/>
      </w:r>
      <w:r>
        <w:tab/>
      </w:r>
      <w:r>
        <w:tab/>
      </w:r>
      <w:r>
        <w:tab/>
      </w:r>
      <w:r>
        <w:tab/>
        <w:t>z = ρ</w:t>
      </w:r>
      <w:r>
        <w:rPr>
          <w:rStyle w:val="subscript"/>
        </w:rPr>
        <w:t>c</w:t>
      </w:r>
      <w:r>
        <w:t>/R</w:t>
      </w:r>
    </w:p>
    <w:p w:rsidR="00254899" w:rsidRDefault="00254899" w:rsidP="00D92565"/>
    <w:p w:rsidR="00254899" w:rsidRDefault="00254899" w:rsidP="002154BB">
      <w:r>
        <w:rPr>
          <w:color w:val="000000"/>
        </w:rPr>
        <w:tab/>
      </w:r>
      <w:r>
        <w:rPr>
          <w:color w:val="000000"/>
        </w:rPr>
        <w:tab/>
        <w:t xml:space="preserve">≈ </w:t>
      </w:r>
      <w:r>
        <w:t>(ρ</w:t>
      </w:r>
      <w:r>
        <w:rPr>
          <w:rStyle w:val="subscript"/>
        </w:rPr>
        <w:t>c</w:t>
      </w:r>
      <w:r>
        <w:t>/R) [(π</w:t>
      </w:r>
      <w:r>
        <w:rPr>
          <w:rStyle w:val="superscript"/>
        </w:rPr>
        <w:t>2</w:t>
      </w:r>
      <w:r>
        <w:t xml:space="preserve">/2) (1 / </w:t>
      </w:r>
      <w:r w:rsidRPr="00606835">
        <w:rPr>
          <w:color w:val="000000"/>
        </w:rPr>
        <w:t>ln[</w:t>
      </w:r>
      <w:r>
        <w:rPr>
          <w:color w:val="000000"/>
        </w:rPr>
        <w:t>8(</w:t>
      </w:r>
      <w:r>
        <w:t>ρ</w:t>
      </w:r>
      <w:r>
        <w:rPr>
          <w:rStyle w:val="subscript"/>
        </w:rPr>
        <w:t>c</w:t>
      </w:r>
      <w:r>
        <w:t>/R</w:t>
      </w:r>
      <w:r>
        <w:rPr>
          <w:color w:val="000000"/>
        </w:rPr>
        <w:t>)</w:t>
      </w:r>
      <w:r w:rsidRPr="00606835">
        <w:rPr>
          <w:color w:val="000000"/>
        </w:rPr>
        <w:t xml:space="preserve">] </w:t>
      </w:r>
      <w:r>
        <w:t>)  +(π</w:t>
      </w:r>
      <w:r>
        <w:rPr>
          <w:rStyle w:val="superscript"/>
        </w:rPr>
        <w:t>2</w:t>
      </w:r>
      <w:r>
        <w:t>/8) (R/ρ</w:t>
      </w:r>
      <w:r>
        <w:rPr>
          <w:rStyle w:val="subscript"/>
        </w:rPr>
        <w:t>c</w:t>
      </w:r>
      <w:r>
        <w:t>)</w:t>
      </w:r>
      <w:r>
        <w:rPr>
          <w:rStyle w:val="superscript"/>
        </w:rPr>
        <w:t>2</w:t>
      </w:r>
      <w:r>
        <w:t xml:space="preserve"> ]</w:t>
      </w:r>
      <w:r>
        <w:tab/>
      </w:r>
      <w:r>
        <w:tab/>
      </w:r>
      <w:r>
        <w:tab/>
        <w:t>z = ρ</w:t>
      </w:r>
      <w:r>
        <w:rPr>
          <w:rStyle w:val="subscript"/>
        </w:rPr>
        <w:t>c</w:t>
      </w:r>
      <w:r>
        <w:t>/R</w:t>
      </w:r>
    </w:p>
    <w:p w:rsidR="00254899" w:rsidRDefault="00254899" w:rsidP="002154BB"/>
    <w:p w:rsidR="00254899" w:rsidRDefault="00254899" w:rsidP="00374D0E">
      <w:r>
        <w:rPr>
          <w:color w:val="000000"/>
        </w:rPr>
        <w:tab/>
      </w:r>
      <w:r>
        <w:rPr>
          <w:color w:val="000000"/>
        </w:rPr>
        <w:tab/>
        <w:t xml:space="preserve">≈ </w:t>
      </w:r>
      <w:r>
        <w:t>(π</w:t>
      </w:r>
      <w:r>
        <w:rPr>
          <w:rStyle w:val="superscript"/>
        </w:rPr>
        <w:t>2</w:t>
      </w:r>
      <w:r>
        <w:t>/2) (ρ</w:t>
      </w:r>
      <w:r>
        <w:rPr>
          <w:rStyle w:val="subscript"/>
        </w:rPr>
        <w:t>c</w:t>
      </w:r>
      <w:r>
        <w:t xml:space="preserve">/R) [(1 / </w:t>
      </w:r>
      <w:r w:rsidRPr="00606835">
        <w:rPr>
          <w:color w:val="000000"/>
        </w:rPr>
        <w:t>ln[</w:t>
      </w:r>
      <w:r>
        <w:rPr>
          <w:color w:val="000000"/>
        </w:rPr>
        <w:t>8(</w:t>
      </w:r>
      <w:r>
        <w:t>ρ</w:t>
      </w:r>
      <w:r>
        <w:rPr>
          <w:rStyle w:val="subscript"/>
        </w:rPr>
        <w:t>c</w:t>
      </w:r>
      <w:r>
        <w:t>/R</w:t>
      </w:r>
      <w:r>
        <w:rPr>
          <w:color w:val="000000"/>
        </w:rPr>
        <w:t>)</w:t>
      </w:r>
      <w:r w:rsidRPr="00606835">
        <w:rPr>
          <w:color w:val="000000"/>
        </w:rPr>
        <w:t xml:space="preserve">] </w:t>
      </w:r>
      <w:r>
        <w:t>)  +(1/4) (R/ρ</w:t>
      </w:r>
      <w:r>
        <w:rPr>
          <w:rStyle w:val="subscript"/>
        </w:rPr>
        <w:t>c</w:t>
      </w:r>
      <w:r>
        <w:t>)</w:t>
      </w:r>
      <w:r>
        <w:rPr>
          <w:rStyle w:val="superscript"/>
        </w:rPr>
        <w:t>2</w:t>
      </w:r>
      <w:r>
        <w:t xml:space="preserve"> ]</w:t>
      </w:r>
      <w:r>
        <w:tab/>
      </w:r>
      <w:r>
        <w:tab/>
      </w:r>
      <w:r>
        <w:tab/>
        <w:t>z = ρ</w:t>
      </w:r>
      <w:r>
        <w:rPr>
          <w:rStyle w:val="subscript"/>
        </w:rPr>
        <w:t>c</w:t>
      </w:r>
      <w:r>
        <w:t>/R</w:t>
      </w:r>
    </w:p>
    <w:p w:rsidR="00254899" w:rsidRDefault="00254899" w:rsidP="002154BB"/>
    <w:p w:rsidR="00254899" w:rsidRDefault="00254899" w:rsidP="002154BB">
      <w:r>
        <w:t>The capacitance is (2R/π) T(z)  so we then have</w:t>
      </w:r>
    </w:p>
    <w:p w:rsidR="00254899" w:rsidRDefault="00254899" w:rsidP="002154BB"/>
    <w:p w:rsidR="00254899" w:rsidRDefault="00254899" w:rsidP="002154BB">
      <w:r>
        <w:tab/>
        <w:t>C(z) ≈ (2R/π)</w:t>
      </w:r>
      <w:r w:rsidRPr="00862053">
        <w:t xml:space="preserve"> </w:t>
      </w:r>
      <w:r>
        <w:t>(π</w:t>
      </w:r>
      <w:r>
        <w:rPr>
          <w:rStyle w:val="superscript"/>
        </w:rPr>
        <w:t>2</w:t>
      </w:r>
      <w:r>
        <w:t>/2) (ρ</w:t>
      </w:r>
      <w:r>
        <w:rPr>
          <w:rStyle w:val="subscript"/>
        </w:rPr>
        <w:t>c</w:t>
      </w:r>
      <w:r>
        <w:t xml:space="preserve">/R) [(1 / </w:t>
      </w:r>
      <w:r w:rsidRPr="00606835">
        <w:rPr>
          <w:color w:val="000000"/>
        </w:rPr>
        <w:t>ln[</w:t>
      </w:r>
      <w:r>
        <w:rPr>
          <w:color w:val="000000"/>
        </w:rPr>
        <w:t>8(</w:t>
      </w:r>
      <w:r>
        <w:t>ρ</w:t>
      </w:r>
      <w:r>
        <w:rPr>
          <w:rStyle w:val="subscript"/>
        </w:rPr>
        <w:t>c</w:t>
      </w:r>
      <w:r>
        <w:t>/R</w:t>
      </w:r>
      <w:r>
        <w:rPr>
          <w:color w:val="000000"/>
        </w:rPr>
        <w:t>)</w:t>
      </w:r>
      <w:r w:rsidRPr="00606835">
        <w:rPr>
          <w:color w:val="000000"/>
        </w:rPr>
        <w:t xml:space="preserve">] </w:t>
      </w:r>
      <w:r>
        <w:t>)  +(1/4) (R/ρ</w:t>
      </w:r>
      <w:r>
        <w:rPr>
          <w:rStyle w:val="subscript"/>
        </w:rPr>
        <w:t>c</w:t>
      </w:r>
      <w:r>
        <w:t>)</w:t>
      </w:r>
      <w:r>
        <w:rPr>
          <w:rStyle w:val="superscript"/>
        </w:rPr>
        <w:t>2</w:t>
      </w:r>
      <w:r>
        <w:t xml:space="preserve"> ]</w:t>
      </w:r>
    </w:p>
    <w:p w:rsidR="00254899" w:rsidRDefault="00254899" w:rsidP="002154BB"/>
    <w:p w:rsidR="00254899" w:rsidRDefault="00254899" w:rsidP="002154BB">
      <w:r>
        <w:tab/>
        <w:t>C(R; ρ</w:t>
      </w:r>
      <w:r>
        <w:rPr>
          <w:rStyle w:val="subscript"/>
        </w:rPr>
        <w:t>c</w:t>
      </w:r>
      <w:r>
        <w:t xml:space="preserve">) ≈ </w:t>
      </w:r>
      <w:r w:rsidRPr="00862053">
        <w:t xml:space="preserve"> </w:t>
      </w:r>
      <w:r>
        <w:t>πρ</w:t>
      </w:r>
      <w:r>
        <w:rPr>
          <w:rStyle w:val="subscript"/>
        </w:rPr>
        <w:t>c</w:t>
      </w:r>
      <w:r>
        <w:t xml:space="preserve"> [(1 / </w:t>
      </w:r>
      <w:r w:rsidRPr="00606835">
        <w:rPr>
          <w:color w:val="000000"/>
        </w:rPr>
        <w:t>ln[</w:t>
      </w:r>
      <w:r>
        <w:rPr>
          <w:color w:val="000000"/>
        </w:rPr>
        <w:t>8(</w:t>
      </w:r>
      <w:r>
        <w:t>ρ</w:t>
      </w:r>
      <w:r>
        <w:rPr>
          <w:rStyle w:val="subscript"/>
        </w:rPr>
        <w:t>c</w:t>
      </w:r>
      <w:r>
        <w:t>/R</w:t>
      </w:r>
      <w:r>
        <w:rPr>
          <w:color w:val="000000"/>
        </w:rPr>
        <w:t>)</w:t>
      </w:r>
      <w:r w:rsidRPr="00606835">
        <w:rPr>
          <w:color w:val="000000"/>
        </w:rPr>
        <w:t xml:space="preserve">] </w:t>
      </w:r>
      <w:r>
        <w:t>)  +(1/4) (R/ρ</w:t>
      </w:r>
      <w:r>
        <w:rPr>
          <w:rStyle w:val="subscript"/>
        </w:rPr>
        <w:t>c</w:t>
      </w:r>
      <w:r>
        <w:t>)</w:t>
      </w:r>
      <w:r>
        <w:rPr>
          <w:rStyle w:val="superscript"/>
        </w:rPr>
        <w:t>2</w:t>
      </w:r>
      <w:r>
        <w:t xml:space="preserve"> ]</w:t>
      </w:r>
    </w:p>
    <w:p w:rsidR="00254899" w:rsidRDefault="00254899" w:rsidP="002154BB"/>
    <w:p w:rsidR="00254899" w:rsidRDefault="00254899" w:rsidP="002154BB">
      <w:r>
        <w:t>We can then ask what happens if we hold ρ</w:t>
      </w:r>
      <w:r>
        <w:rPr>
          <w:rStyle w:val="subscript"/>
        </w:rPr>
        <w:t>c</w:t>
      </w:r>
      <w:r>
        <w:t xml:space="preserve"> fixed and decrease R to get into the thin wire limit. It seems reasonable to set ρ</w:t>
      </w:r>
      <w:r>
        <w:rPr>
          <w:rStyle w:val="subscript"/>
        </w:rPr>
        <w:t>c</w:t>
      </w:r>
      <w:r>
        <w:t xml:space="preserve"> = 1 so we can then make a plot versus R where R could range from 1 down to 0. </w:t>
      </w:r>
    </w:p>
    <w:p w:rsidR="00254899" w:rsidRDefault="00254899" w:rsidP="002154BB"/>
    <w:p w:rsidR="00254899" w:rsidRDefault="00254899" w:rsidP="00374D0E">
      <w:r>
        <w:tab/>
        <w:t>C(R; ρ</w:t>
      </w:r>
      <w:r>
        <w:rPr>
          <w:rStyle w:val="subscript"/>
        </w:rPr>
        <w:t>c</w:t>
      </w:r>
      <w:r>
        <w:t xml:space="preserve">=1) ≈  π[(1 / </w:t>
      </w:r>
      <w:r w:rsidRPr="00606835">
        <w:rPr>
          <w:color w:val="000000"/>
        </w:rPr>
        <w:t>ln[</w:t>
      </w:r>
      <w:r>
        <w:rPr>
          <w:color w:val="000000"/>
        </w:rPr>
        <w:t>8(</w:t>
      </w:r>
      <w:r>
        <w:t>1/R</w:t>
      </w:r>
      <w:r>
        <w:rPr>
          <w:color w:val="000000"/>
        </w:rPr>
        <w:t>)</w:t>
      </w:r>
      <w:r w:rsidRPr="00606835">
        <w:rPr>
          <w:color w:val="000000"/>
        </w:rPr>
        <w:t xml:space="preserve">] </w:t>
      </w:r>
      <w:r>
        <w:t>)  +(1/4) (R)</w:t>
      </w:r>
      <w:r>
        <w:rPr>
          <w:rStyle w:val="superscript"/>
        </w:rPr>
        <w:t>2</w:t>
      </w:r>
      <w:r>
        <w:t xml:space="preserve"> ]</w:t>
      </w:r>
    </w:p>
    <w:p w:rsidR="00254899" w:rsidRDefault="00254899" w:rsidP="00374D0E"/>
    <w:p w:rsidR="00254899" w:rsidRDefault="00254899" w:rsidP="00374D0E">
      <w:r>
        <w:tab/>
      </w:r>
      <w:r>
        <w:tab/>
      </w:r>
      <w:r>
        <w:tab/>
        <w:t xml:space="preserve">≈  π [(1/ </w:t>
      </w:r>
      <w:r w:rsidRPr="00606835">
        <w:rPr>
          <w:color w:val="000000"/>
        </w:rPr>
        <w:t>ln</w:t>
      </w:r>
      <w:r>
        <w:rPr>
          <w:color w:val="000000"/>
        </w:rPr>
        <w:t>(8</w:t>
      </w:r>
      <w:r>
        <w:t>/R</w:t>
      </w:r>
      <w:r>
        <w:rPr>
          <w:color w:val="000000"/>
        </w:rPr>
        <w:t>)</w:t>
      </w:r>
      <w:r w:rsidRPr="00606835">
        <w:rPr>
          <w:color w:val="000000"/>
        </w:rPr>
        <w:t xml:space="preserve"> </w:t>
      </w:r>
      <w:r>
        <w:t>)  + (R/2)</w:t>
      </w:r>
      <w:r>
        <w:rPr>
          <w:rStyle w:val="superscript"/>
        </w:rPr>
        <w:t>2</w:t>
      </w:r>
      <w:r>
        <w:t>]</w:t>
      </w:r>
      <w:r>
        <w:tab/>
      </w:r>
      <w:r>
        <w:tab/>
        <w:t>// agrees with "charged donut" calc</w:t>
      </w:r>
    </w:p>
    <w:p w:rsidR="00254899" w:rsidRPr="008C2E66" w:rsidRDefault="00254899" w:rsidP="00862053"/>
    <w:p w:rsidR="00254899" w:rsidRDefault="00254899" w:rsidP="00862053"/>
    <w:p w:rsidR="00254899" w:rsidRDefault="00254899" w:rsidP="00862053">
      <w:r>
        <w:t xml:space="preserve">This formula is only valid for z &gt;&gt; 1 which means R &lt;&lt; 1.  But in this limit, the second term can be neglected, and we get </w:t>
      </w:r>
    </w:p>
    <w:p w:rsidR="00254899" w:rsidRDefault="00254899" w:rsidP="00862053"/>
    <w:p w:rsidR="00254899" w:rsidRPr="00A7785B" w:rsidRDefault="00254899" w:rsidP="00A7785B">
      <w:r>
        <w:tab/>
        <w:t>C(R; ρ</w:t>
      </w:r>
      <w:r>
        <w:rPr>
          <w:rStyle w:val="subscript"/>
        </w:rPr>
        <w:t>c</w:t>
      </w:r>
      <w:r>
        <w:t xml:space="preserve">=1) ≈ π / </w:t>
      </w:r>
      <w:r w:rsidRPr="00606835">
        <w:rPr>
          <w:color w:val="000000"/>
        </w:rPr>
        <w:t>ln</w:t>
      </w:r>
      <w:r>
        <w:rPr>
          <w:color w:val="000000"/>
        </w:rPr>
        <w:t>(8</w:t>
      </w:r>
      <w:r>
        <w:t>/R</w:t>
      </w:r>
      <w:r>
        <w:rPr>
          <w:color w:val="000000"/>
        </w:rPr>
        <w:t>)</w:t>
      </w:r>
      <w:r w:rsidRPr="00606835">
        <w:rPr>
          <w:color w:val="000000"/>
        </w:rPr>
        <w:t xml:space="preserve"> </w:t>
      </w:r>
      <w:r>
        <w:tab/>
      </w:r>
      <w:r>
        <w:tab/>
      </w:r>
      <w:r>
        <w:tab/>
        <w:t>R &lt;&lt; 1</w:t>
      </w:r>
    </w:p>
    <w:p w:rsidR="00254899" w:rsidRDefault="00254899" w:rsidP="00862053">
      <w:r>
        <w:tab/>
      </w:r>
      <w:r>
        <w:tab/>
      </w:r>
      <w:r>
        <w:tab/>
      </w:r>
    </w:p>
    <w:p w:rsidR="00254899" w:rsidRDefault="00254899" w:rsidP="00862053">
      <w:r>
        <w:t>As R gradually decreases, the log gets larger and C gets smaller. Maple does not do log plots where only the x axis is log, so we have to invert this equation  (result agrees with "donut")</w:t>
      </w:r>
    </w:p>
    <w:p w:rsidR="00254899" w:rsidRDefault="00254899" w:rsidP="00862053">
      <w:r>
        <w:tab/>
      </w:r>
    </w:p>
    <w:p w:rsidR="00254899" w:rsidRPr="00F15464" w:rsidRDefault="00254899" w:rsidP="00862053">
      <w:r>
        <w:tab/>
        <w:t xml:space="preserve">C = π / </w:t>
      </w:r>
      <w:r w:rsidRPr="00606835">
        <w:rPr>
          <w:color w:val="000000"/>
        </w:rPr>
        <w:t>ln</w:t>
      </w:r>
      <w:r>
        <w:rPr>
          <w:color w:val="000000"/>
        </w:rPr>
        <w:t>(8</w:t>
      </w:r>
      <w:r>
        <w:t>/R</w:t>
      </w:r>
      <w:r>
        <w:rPr>
          <w:color w:val="000000"/>
        </w:rPr>
        <w:t>)</w:t>
      </w:r>
      <w:r>
        <w:tab/>
        <w:t>=&gt;</w:t>
      </w:r>
      <w:r>
        <w:tab/>
        <w:t>R = 8 e</w:t>
      </w:r>
      <w:r>
        <w:rPr>
          <w:rStyle w:val="superscript"/>
        </w:rPr>
        <w:t>-π/C</w:t>
      </w:r>
      <w:r>
        <w:tab/>
      </w:r>
      <w:r>
        <w:tab/>
        <w:t>ρ</w:t>
      </w:r>
      <w:r>
        <w:rPr>
          <w:rStyle w:val="subscript"/>
        </w:rPr>
        <w:t>c</w:t>
      </w:r>
      <w:r>
        <w:t xml:space="preserve"> = 1 </w:t>
      </w:r>
      <w:r>
        <w:tab/>
      </w:r>
      <w:r>
        <w:tab/>
        <w:t>z  = ρ</w:t>
      </w:r>
      <w:r>
        <w:rPr>
          <w:rStyle w:val="subscript"/>
        </w:rPr>
        <w:t>c</w:t>
      </w:r>
      <w:r>
        <w:t>/R  = 1/R</w:t>
      </w:r>
    </w:p>
    <w:p w:rsidR="00254899" w:rsidRDefault="00254899" w:rsidP="00862053"/>
    <w:p w:rsidR="00254899" w:rsidRDefault="00254899" w:rsidP="00862053">
      <w:r>
        <w:t>Here is a plot of the thin-wire limit roughly ( for z in range 10</w:t>
      </w:r>
      <w:r>
        <w:rPr>
          <w:rStyle w:val="superscript"/>
        </w:rPr>
        <w:t>3</w:t>
      </w:r>
      <w:r>
        <w:t xml:space="preserve"> to 10</w:t>
      </w:r>
      <w:r>
        <w:rPr>
          <w:rStyle w:val="superscript"/>
        </w:rPr>
        <w:t>40</w:t>
      </w:r>
      <w:r>
        <w:t>)  ( 1e-06 means 1 x 10</w:t>
      </w:r>
      <w:r>
        <w:rPr>
          <w:rStyle w:val="superscript"/>
        </w:rPr>
        <w:t>-6</w:t>
      </w:r>
      <w:r>
        <w:t xml:space="preserve"> )</w:t>
      </w:r>
    </w:p>
    <w:p w:rsidR="00254899" w:rsidRDefault="00254899" w:rsidP="00862053"/>
    <w:p w:rsidR="00254899" w:rsidRDefault="00254899" w:rsidP="00862053">
      <w:r>
        <w:pict>
          <v:shape id="_x0000_i1084" type="#_x0000_t75" style="width:291pt;height:3in">
            <v:imagedata r:id="rId65" o:title=""/>
          </v:shape>
        </w:pict>
      </w:r>
    </w:p>
    <w:p w:rsidR="00254899" w:rsidRDefault="00254899" w:rsidP="00862053"/>
    <w:p w:rsidR="00254899" w:rsidRPr="000B6B1C" w:rsidRDefault="00254899" w:rsidP="00862053">
      <w:r>
        <w:t>It shows that with ρ</w:t>
      </w:r>
      <w:r>
        <w:rPr>
          <w:rStyle w:val="subscript"/>
        </w:rPr>
        <w:t>c</w:t>
      </w:r>
      <w:r>
        <w:t xml:space="preserve"> = 1 C starts at 0.3 when R ~ 10</w:t>
      </w:r>
      <w:r>
        <w:rPr>
          <w:rStyle w:val="superscript"/>
        </w:rPr>
        <w:t>-3</w:t>
      </w:r>
      <w:r>
        <w:t xml:space="preserve"> and drops to 0.03 when R ~ 10</w:t>
      </w:r>
      <w:r>
        <w:rPr>
          <w:rStyle w:val="superscript"/>
        </w:rPr>
        <w:t>-39</w:t>
      </w:r>
      <w:r>
        <w:t xml:space="preserve"> . So a thin wire capacitor </w:t>
      </w:r>
    </w:p>
    <w:p w:rsidR="00254899" w:rsidRDefault="00254899" w:rsidP="00D92565"/>
    <w:p w:rsidR="00254899" w:rsidRDefault="00254899" w:rsidP="00D92565"/>
    <w:p w:rsidR="00254899" w:rsidRDefault="00254899" w:rsidP="00B92B01">
      <w:pPr>
        <w:pStyle w:val="Heading2"/>
      </w:pPr>
      <w:bookmarkStart w:id="128" w:name="_Toc285613784"/>
      <w:r>
        <w:t>12. Full range plot of T(z)</w:t>
      </w:r>
      <w:bookmarkEnd w:id="128"/>
    </w:p>
    <w:p w:rsidR="00254899" w:rsidRDefault="00254899" w:rsidP="002E367B"/>
    <w:p w:rsidR="00254899" w:rsidRDefault="00254899" w:rsidP="00B92B01">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rsidR="00254899" w:rsidRDefault="00254899" w:rsidP="002E367B"/>
    <w:p w:rsidR="00254899" w:rsidRDefault="00254899" w:rsidP="002E367B">
      <w:r>
        <w:t>We showed above that for z &gt;&gt; 1 this is roughly</w:t>
      </w:r>
    </w:p>
    <w:p w:rsidR="00254899" w:rsidRDefault="00254899" w:rsidP="002E367B"/>
    <w:p w:rsidR="00254899" w:rsidRPr="000F2238" w:rsidRDefault="00254899" w:rsidP="00B96278">
      <w:pPr>
        <w:rPr>
          <w:color w:val="000000"/>
        </w:rPr>
      </w:pPr>
      <w:r w:rsidRPr="000F2238">
        <w:rPr>
          <w:color w:val="000000"/>
        </w:rPr>
        <w:tab/>
        <w:t>T(z) ≈ (π</w:t>
      </w:r>
      <w:r w:rsidRPr="000F2238">
        <w:rPr>
          <w:rStyle w:val="superscript"/>
          <w:color w:val="000000"/>
        </w:rPr>
        <w:t>2</w:t>
      </w:r>
      <w:r w:rsidRPr="000F2238">
        <w:rPr>
          <w:color w:val="000000"/>
        </w:rPr>
        <w:t>/2)z / ln[8z] )</w:t>
      </w:r>
      <w:r w:rsidRPr="000F2238">
        <w:rPr>
          <w:color w:val="000000"/>
        </w:rPr>
        <w:tab/>
      </w:r>
      <w:r w:rsidRPr="000F2238">
        <w:rPr>
          <w:color w:val="000000"/>
        </w:rPr>
        <w:tab/>
      </w:r>
      <w:r w:rsidRPr="000F2238">
        <w:rPr>
          <w:color w:val="000000"/>
        </w:rPr>
        <w:tab/>
      </w:r>
      <w:r w:rsidRPr="000F2238">
        <w:rPr>
          <w:color w:val="000000"/>
        </w:rPr>
        <w:tab/>
      </w:r>
      <w:r w:rsidRPr="000F2238">
        <w:rPr>
          <w:color w:val="000000"/>
        </w:rPr>
        <w:tab/>
        <w:t>z = ρ</w:t>
      </w:r>
      <w:r w:rsidRPr="000F2238">
        <w:rPr>
          <w:rStyle w:val="subscript"/>
          <w:color w:val="000000"/>
        </w:rPr>
        <w:t>c</w:t>
      </w:r>
      <w:r w:rsidRPr="000F2238">
        <w:rPr>
          <w:color w:val="000000"/>
        </w:rPr>
        <w:t>/R</w:t>
      </w:r>
    </w:p>
    <w:p w:rsidR="00254899" w:rsidRPr="000F2238" w:rsidRDefault="00254899" w:rsidP="00B96278">
      <w:pPr>
        <w:rPr>
          <w:color w:val="000000"/>
        </w:rPr>
      </w:pPr>
    </w:p>
    <w:p w:rsidR="00254899" w:rsidRPr="000F2238" w:rsidRDefault="00254899" w:rsidP="00B96278">
      <w:pPr>
        <w:rPr>
          <w:color w:val="000000"/>
        </w:rPr>
      </w:pPr>
      <w:r w:rsidRPr="000F2238">
        <w:rPr>
          <w:color w:val="000000"/>
        </w:rPr>
        <w:t>which is basically a linear plot that drops down a bit due to the slow growth of the denominator. The function is of course unbounded for large z.  To get a plot that is perhaps more useful, we can write</w:t>
      </w:r>
    </w:p>
    <w:p w:rsidR="00254899" w:rsidRPr="000F2238" w:rsidRDefault="00254899" w:rsidP="00B96278">
      <w:pPr>
        <w:rPr>
          <w:color w:val="000000"/>
        </w:rPr>
      </w:pPr>
    </w:p>
    <w:p w:rsidR="00254899" w:rsidRPr="000F2238" w:rsidRDefault="00254899" w:rsidP="001F1C8D">
      <w:pPr>
        <w:rPr>
          <w:color w:val="000000"/>
        </w:rPr>
      </w:pPr>
      <w:r w:rsidRPr="000F2238">
        <w:rPr>
          <w:color w:val="000000"/>
        </w:rPr>
        <w:tab/>
        <w:t xml:space="preserve">C =   (2R/π) </w:t>
      </w:r>
      <w:r w:rsidRPr="000F2238">
        <w:rPr>
          <w:color w:val="000000"/>
        </w:rPr>
        <w:fldChar w:fldCharType="begin"/>
      </w:r>
      <w:r w:rsidRPr="000F2238">
        <w:rPr>
          <w:color w:val="000000"/>
        </w:rPr>
        <w:instrText xml:space="preserve"> EQ \r(z</w:instrText>
      </w:r>
      <w:r w:rsidRPr="000F2238">
        <w:rPr>
          <w:rStyle w:val="superscript"/>
          <w:color w:val="000000"/>
        </w:rPr>
        <w:instrText>2</w:instrText>
      </w:r>
      <w:r w:rsidRPr="000F2238">
        <w:rPr>
          <w:color w:val="000000"/>
        </w:rPr>
        <w:instrText xml:space="preserve"> - 1) </w:instrText>
      </w:r>
      <w:r w:rsidRPr="000F2238">
        <w:rPr>
          <w:color w:val="000000"/>
        </w:rPr>
        <w:fldChar w:fldCharType="end"/>
      </w:r>
      <w:r w:rsidRPr="000F2238">
        <w:rPr>
          <w:color w:val="000000"/>
        </w:rPr>
        <w:t xml:space="preserve">  Σ</w:t>
      </w:r>
      <w:r w:rsidRPr="000F2238">
        <w:rPr>
          <w:rStyle w:val="subscript"/>
          <w:color w:val="000000"/>
        </w:rPr>
        <w:t>n=0</w:t>
      </w:r>
      <w:r w:rsidRPr="000F2238">
        <w:rPr>
          <w:rStyle w:val="superscript"/>
          <w:rFonts w:ascii="Times New Roman" w:hAnsi="Times New Roman"/>
          <w:color w:val="000000"/>
        </w:rPr>
        <w:t>∞</w:t>
      </w:r>
      <w:r w:rsidRPr="000F2238">
        <w:rPr>
          <w:color w:val="000000"/>
        </w:rPr>
        <w:t xml:space="preserve"> ε</w:t>
      </w:r>
      <w:r w:rsidRPr="000F2238">
        <w:rPr>
          <w:rStyle w:val="subscript"/>
          <w:color w:val="000000"/>
        </w:rPr>
        <w:t>n</w:t>
      </w:r>
      <w:r w:rsidRPr="000F2238">
        <w:rPr>
          <w:color w:val="000000"/>
        </w:rPr>
        <w:t xml:space="preserve"> [Q</w:t>
      </w:r>
      <w:r w:rsidRPr="000F2238">
        <w:rPr>
          <w:rStyle w:val="subscript"/>
          <w:color w:val="000000"/>
        </w:rPr>
        <w:t>n-1/2</w:t>
      </w:r>
      <w:r w:rsidRPr="000F2238">
        <w:rPr>
          <w:color w:val="000000"/>
        </w:rPr>
        <w:t>(z)/ P</w:t>
      </w:r>
      <w:r w:rsidRPr="000F2238">
        <w:rPr>
          <w:rStyle w:val="subscript"/>
          <w:color w:val="000000"/>
        </w:rPr>
        <w:t>n-1/2</w:t>
      </w:r>
      <w:r w:rsidRPr="000F2238">
        <w:rPr>
          <w:color w:val="000000"/>
        </w:rPr>
        <w:t xml:space="preserve">(z)] </w:t>
      </w:r>
    </w:p>
    <w:p w:rsidR="00254899" w:rsidRPr="000F2238" w:rsidRDefault="00254899" w:rsidP="00B96278">
      <w:pPr>
        <w:rPr>
          <w:color w:val="000000"/>
        </w:rPr>
      </w:pPr>
    </w:p>
    <w:p w:rsidR="00254899" w:rsidRPr="000F2238" w:rsidRDefault="00254899" w:rsidP="001F1C8D">
      <w:pPr>
        <w:rPr>
          <w:color w:val="000000"/>
        </w:rPr>
      </w:pPr>
      <w:r w:rsidRPr="000F2238">
        <w:rPr>
          <w:color w:val="000000"/>
        </w:rPr>
        <w:tab/>
        <w:t xml:space="preserve">    =   (2R/π) </w:t>
      </w:r>
      <w:r w:rsidRPr="000F2238">
        <w:rPr>
          <w:color w:val="000000"/>
        </w:rPr>
        <w:fldChar w:fldCharType="begin"/>
      </w:r>
      <w:r w:rsidRPr="000F2238">
        <w:rPr>
          <w:color w:val="000000"/>
        </w:rPr>
        <w:instrText xml:space="preserve"> EQ \r((ρ</w:instrText>
      </w:r>
      <w:r w:rsidRPr="000F2238">
        <w:rPr>
          <w:rStyle w:val="subscript"/>
          <w:color w:val="000000"/>
        </w:rPr>
        <w:instrText>c</w:instrText>
      </w:r>
      <w:r w:rsidRPr="000F2238">
        <w:rPr>
          <w:color w:val="000000"/>
        </w:rPr>
        <w:instrText>/R)</w:instrText>
      </w:r>
      <w:r w:rsidRPr="000F2238">
        <w:rPr>
          <w:rStyle w:val="superscript"/>
          <w:color w:val="000000"/>
        </w:rPr>
        <w:instrText>2</w:instrText>
      </w:r>
      <w:r w:rsidRPr="000F2238">
        <w:rPr>
          <w:color w:val="000000"/>
        </w:rPr>
        <w:instrText xml:space="preserve"> - 1) </w:instrText>
      </w:r>
      <w:r w:rsidRPr="000F2238">
        <w:rPr>
          <w:color w:val="000000"/>
        </w:rPr>
        <w:fldChar w:fldCharType="end"/>
      </w:r>
      <w:r w:rsidRPr="000F2238">
        <w:rPr>
          <w:color w:val="000000"/>
        </w:rPr>
        <w:t xml:space="preserve">  Σ</w:t>
      </w:r>
      <w:r w:rsidRPr="000F2238">
        <w:rPr>
          <w:rStyle w:val="subscript"/>
          <w:color w:val="000000"/>
        </w:rPr>
        <w:t>n=0</w:t>
      </w:r>
      <w:r w:rsidRPr="000F2238">
        <w:rPr>
          <w:rStyle w:val="superscript"/>
          <w:rFonts w:ascii="Times New Roman" w:hAnsi="Times New Roman"/>
          <w:color w:val="000000"/>
        </w:rPr>
        <w:t>∞</w:t>
      </w:r>
      <w:r w:rsidRPr="000F2238">
        <w:rPr>
          <w:color w:val="000000"/>
        </w:rPr>
        <w:t xml:space="preserve"> ε</w:t>
      </w:r>
      <w:r w:rsidRPr="000F2238">
        <w:rPr>
          <w:rStyle w:val="subscript"/>
          <w:color w:val="000000"/>
        </w:rPr>
        <w:t>n</w:t>
      </w:r>
      <w:r w:rsidRPr="000F2238">
        <w:rPr>
          <w:color w:val="000000"/>
        </w:rPr>
        <w:t xml:space="preserve"> [Q</w:t>
      </w:r>
      <w:r w:rsidRPr="000F2238">
        <w:rPr>
          <w:rStyle w:val="subscript"/>
          <w:color w:val="000000"/>
        </w:rPr>
        <w:t>n-1/2</w:t>
      </w:r>
      <w:r w:rsidRPr="000F2238">
        <w:rPr>
          <w:color w:val="000000"/>
        </w:rPr>
        <w:t>(ρ</w:t>
      </w:r>
      <w:r w:rsidRPr="000F2238">
        <w:rPr>
          <w:rStyle w:val="subscript"/>
          <w:color w:val="000000"/>
        </w:rPr>
        <w:t>c</w:t>
      </w:r>
      <w:r w:rsidRPr="000F2238">
        <w:rPr>
          <w:color w:val="000000"/>
        </w:rPr>
        <w:t>/R)/ P</w:t>
      </w:r>
      <w:r w:rsidRPr="000F2238">
        <w:rPr>
          <w:rStyle w:val="subscript"/>
          <w:color w:val="000000"/>
        </w:rPr>
        <w:t>n-1/2</w:t>
      </w:r>
      <w:r w:rsidRPr="000F2238">
        <w:rPr>
          <w:color w:val="000000"/>
        </w:rPr>
        <w:t>(ρ</w:t>
      </w:r>
      <w:r w:rsidRPr="000F2238">
        <w:rPr>
          <w:rStyle w:val="subscript"/>
          <w:color w:val="000000"/>
        </w:rPr>
        <w:t>c</w:t>
      </w:r>
      <w:r w:rsidRPr="000F2238">
        <w:rPr>
          <w:color w:val="000000"/>
        </w:rPr>
        <w:t xml:space="preserve">/R)] </w:t>
      </w:r>
    </w:p>
    <w:p w:rsidR="00254899" w:rsidRPr="000F2238" w:rsidRDefault="00254899" w:rsidP="002E367B">
      <w:pPr>
        <w:rPr>
          <w:color w:val="000000"/>
        </w:rPr>
      </w:pPr>
    </w:p>
    <w:p w:rsidR="00254899" w:rsidRPr="000F2238" w:rsidRDefault="00254899" w:rsidP="002E367B">
      <w:pPr>
        <w:rPr>
          <w:color w:val="000000"/>
        </w:rPr>
      </w:pPr>
      <w:r w:rsidRPr="000F2238">
        <w:rPr>
          <w:color w:val="000000"/>
        </w:rPr>
        <w:tab/>
        <w:t xml:space="preserve">   =   (2/π) </w:t>
      </w:r>
      <w:r w:rsidRPr="000F2238">
        <w:rPr>
          <w:color w:val="000000"/>
        </w:rPr>
        <w:fldChar w:fldCharType="begin"/>
      </w:r>
      <w:r w:rsidRPr="000F2238">
        <w:rPr>
          <w:color w:val="000000"/>
        </w:rPr>
        <w:instrText xml:space="preserve"> EQ \r(ρ</w:instrText>
      </w:r>
      <w:r w:rsidRPr="000F2238">
        <w:rPr>
          <w:rStyle w:val="subscript"/>
          <w:color w:val="000000"/>
        </w:rPr>
        <w:instrText>c</w:instrText>
      </w:r>
      <w:r w:rsidRPr="000F2238">
        <w:rPr>
          <w:rStyle w:val="superscript"/>
          <w:color w:val="000000"/>
        </w:rPr>
        <w:instrText>2</w:instrText>
      </w:r>
      <w:r w:rsidRPr="000F2238">
        <w:rPr>
          <w:color w:val="000000"/>
        </w:rPr>
        <w:instrText xml:space="preserve"> - R</w:instrText>
      </w:r>
      <w:r w:rsidRPr="000F2238">
        <w:rPr>
          <w:rStyle w:val="superscript"/>
          <w:color w:val="000000"/>
        </w:rPr>
        <w:instrText>2</w:instrText>
      </w:r>
      <w:r w:rsidRPr="000F2238">
        <w:rPr>
          <w:color w:val="000000"/>
        </w:rPr>
        <w:instrText xml:space="preserve">) </w:instrText>
      </w:r>
      <w:r w:rsidRPr="000F2238">
        <w:rPr>
          <w:color w:val="000000"/>
        </w:rPr>
        <w:fldChar w:fldCharType="end"/>
      </w:r>
      <w:r w:rsidRPr="000F2238">
        <w:rPr>
          <w:color w:val="000000"/>
        </w:rPr>
        <w:t xml:space="preserve">  Σ</w:t>
      </w:r>
      <w:r w:rsidRPr="000F2238">
        <w:rPr>
          <w:rStyle w:val="subscript"/>
          <w:color w:val="000000"/>
        </w:rPr>
        <w:t>n=0</w:t>
      </w:r>
      <w:r w:rsidRPr="000F2238">
        <w:rPr>
          <w:rStyle w:val="superscript"/>
          <w:rFonts w:ascii="Times New Roman" w:hAnsi="Times New Roman"/>
          <w:color w:val="000000"/>
        </w:rPr>
        <w:t>∞</w:t>
      </w:r>
      <w:r w:rsidRPr="000F2238">
        <w:rPr>
          <w:color w:val="000000"/>
        </w:rPr>
        <w:t xml:space="preserve"> ε</w:t>
      </w:r>
      <w:r w:rsidRPr="000F2238">
        <w:rPr>
          <w:rStyle w:val="subscript"/>
          <w:color w:val="000000"/>
        </w:rPr>
        <w:t>n</w:t>
      </w:r>
      <w:r w:rsidRPr="000F2238">
        <w:rPr>
          <w:color w:val="000000"/>
        </w:rPr>
        <w:t xml:space="preserve"> [Q</w:t>
      </w:r>
      <w:r w:rsidRPr="000F2238">
        <w:rPr>
          <w:rStyle w:val="subscript"/>
          <w:color w:val="000000"/>
        </w:rPr>
        <w:t>n-1/2</w:t>
      </w:r>
      <w:r w:rsidRPr="000F2238">
        <w:rPr>
          <w:color w:val="000000"/>
        </w:rPr>
        <w:t>(ρ</w:t>
      </w:r>
      <w:r w:rsidRPr="000F2238">
        <w:rPr>
          <w:rStyle w:val="subscript"/>
          <w:color w:val="000000"/>
        </w:rPr>
        <w:t>c</w:t>
      </w:r>
      <w:r w:rsidRPr="000F2238">
        <w:rPr>
          <w:color w:val="000000"/>
        </w:rPr>
        <w:t>/R)/ P</w:t>
      </w:r>
      <w:r w:rsidRPr="000F2238">
        <w:rPr>
          <w:rStyle w:val="subscript"/>
          <w:color w:val="000000"/>
        </w:rPr>
        <w:t>n-1/2</w:t>
      </w:r>
      <w:r w:rsidRPr="000F2238">
        <w:rPr>
          <w:color w:val="000000"/>
        </w:rPr>
        <w:t>(ρ</w:t>
      </w:r>
      <w:r w:rsidRPr="000F2238">
        <w:rPr>
          <w:rStyle w:val="subscript"/>
          <w:color w:val="000000"/>
        </w:rPr>
        <w:t>c</w:t>
      </w:r>
      <w:r w:rsidRPr="000F2238">
        <w:rPr>
          <w:color w:val="000000"/>
        </w:rPr>
        <w:t>/R)]</w:t>
      </w:r>
    </w:p>
    <w:p w:rsidR="00254899" w:rsidRPr="000F2238" w:rsidRDefault="00254899" w:rsidP="002E367B">
      <w:pPr>
        <w:rPr>
          <w:color w:val="000000"/>
        </w:rPr>
      </w:pPr>
    </w:p>
    <w:p w:rsidR="00254899" w:rsidRPr="000F2238" w:rsidRDefault="00254899" w:rsidP="002E367B">
      <w:pPr>
        <w:rPr>
          <w:color w:val="000000"/>
        </w:rPr>
      </w:pPr>
      <w:r w:rsidRPr="000F2238">
        <w:rPr>
          <w:color w:val="000000"/>
        </w:rPr>
        <w:t>Then as before we set the scale setting ρ</w:t>
      </w:r>
      <w:r w:rsidRPr="000F2238">
        <w:rPr>
          <w:rStyle w:val="subscript"/>
          <w:color w:val="000000"/>
        </w:rPr>
        <w:t>c</w:t>
      </w:r>
      <w:r w:rsidRPr="000F2238">
        <w:rPr>
          <w:color w:val="000000"/>
        </w:rPr>
        <w:t xml:space="preserve"> = 1 to get</w:t>
      </w:r>
    </w:p>
    <w:p w:rsidR="00254899" w:rsidRPr="000F2238" w:rsidRDefault="00254899" w:rsidP="002E367B">
      <w:pPr>
        <w:rPr>
          <w:color w:val="000000"/>
        </w:rPr>
      </w:pPr>
    </w:p>
    <w:p w:rsidR="00254899" w:rsidRPr="000F2238" w:rsidRDefault="00254899" w:rsidP="00B47868">
      <w:pPr>
        <w:rPr>
          <w:color w:val="000000"/>
        </w:rPr>
      </w:pPr>
      <w:r w:rsidRPr="000F2238">
        <w:rPr>
          <w:color w:val="000000"/>
        </w:rPr>
        <w:tab/>
        <w:t xml:space="preserve">C(R) =  (2/π) </w:t>
      </w:r>
      <w:r w:rsidRPr="000F2238">
        <w:rPr>
          <w:color w:val="000000"/>
        </w:rPr>
        <w:fldChar w:fldCharType="begin"/>
      </w:r>
      <w:r w:rsidRPr="000F2238">
        <w:rPr>
          <w:color w:val="000000"/>
        </w:rPr>
        <w:instrText xml:space="preserve"> EQ \r(1 - R</w:instrText>
      </w:r>
      <w:r w:rsidRPr="000F2238">
        <w:rPr>
          <w:rStyle w:val="superscript"/>
          <w:color w:val="000000"/>
        </w:rPr>
        <w:instrText>2</w:instrText>
      </w:r>
      <w:r w:rsidRPr="000F2238">
        <w:rPr>
          <w:color w:val="000000"/>
        </w:rPr>
        <w:instrText xml:space="preserve">) </w:instrText>
      </w:r>
      <w:r w:rsidRPr="000F2238">
        <w:rPr>
          <w:color w:val="000000"/>
        </w:rPr>
        <w:fldChar w:fldCharType="end"/>
      </w:r>
      <w:r w:rsidRPr="000F2238">
        <w:rPr>
          <w:color w:val="000000"/>
        </w:rPr>
        <w:t xml:space="preserve">  Σ</w:t>
      </w:r>
      <w:r w:rsidRPr="000F2238">
        <w:rPr>
          <w:rStyle w:val="subscript"/>
          <w:color w:val="000000"/>
        </w:rPr>
        <w:t>n=0</w:t>
      </w:r>
      <w:r w:rsidRPr="000F2238">
        <w:rPr>
          <w:rStyle w:val="superscript"/>
          <w:rFonts w:ascii="Times New Roman" w:hAnsi="Times New Roman"/>
          <w:color w:val="000000"/>
        </w:rPr>
        <w:t>∞</w:t>
      </w:r>
      <w:r w:rsidRPr="000F2238">
        <w:rPr>
          <w:color w:val="000000"/>
        </w:rPr>
        <w:t xml:space="preserve"> ε</w:t>
      </w:r>
      <w:r w:rsidRPr="000F2238">
        <w:rPr>
          <w:rStyle w:val="subscript"/>
          <w:color w:val="000000"/>
        </w:rPr>
        <w:t>n</w:t>
      </w:r>
      <w:r w:rsidRPr="000F2238">
        <w:rPr>
          <w:color w:val="000000"/>
        </w:rPr>
        <w:t xml:space="preserve"> [Q</w:t>
      </w:r>
      <w:r w:rsidRPr="000F2238">
        <w:rPr>
          <w:rStyle w:val="subscript"/>
          <w:color w:val="000000"/>
        </w:rPr>
        <w:t>n-1/2</w:t>
      </w:r>
      <w:r w:rsidRPr="000F2238">
        <w:rPr>
          <w:color w:val="000000"/>
        </w:rPr>
        <w:t>(1/R)/ P</w:t>
      </w:r>
      <w:r w:rsidRPr="000F2238">
        <w:rPr>
          <w:rStyle w:val="subscript"/>
          <w:color w:val="000000"/>
        </w:rPr>
        <w:t>n-1/2</w:t>
      </w:r>
      <w:r w:rsidRPr="000F2238">
        <w:rPr>
          <w:color w:val="000000"/>
        </w:rPr>
        <w:t>(1/R)]</w:t>
      </w:r>
    </w:p>
    <w:p w:rsidR="00254899" w:rsidRPr="000F2238" w:rsidRDefault="00254899" w:rsidP="00B47868">
      <w:pPr>
        <w:rPr>
          <w:color w:val="000000"/>
        </w:rPr>
      </w:pPr>
    </w:p>
    <w:p w:rsidR="00254899" w:rsidRDefault="00254899" w:rsidP="00B47868">
      <w:r>
        <w:t xml:space="preserve">We know from our thin-wire limit that this will very gradually drop off as R becomes very small. </w:t>
      </w:r>
    </w:p>
    <w:p w:rsidR="00254899" w:rsidRDefault="00254899" w:rsidP="00B47868"/>
    <w:p w:rsidR="00254899" w:rsidRDefault="00254899" w:rsidP="00B47868">
      <w:r>
        <w:t>And we know that in the limit R = 1, we have our degenerate toroid for which</w:t>
      </w:r>
    </w:p>
    <w:p w:rsidR="00254899" w:rsidRDefault="00254899" w:rsidP="00B47868"/>
    <w:p w:rsidR="00254899" w:rsidRDefault="00254899" w:rsidP="00B47868">
      <w:r>
        <w:tab/>
        <w:t>T(z=1) =  lim</w:t>
      </w:r>
      <w:r>
        <w:rPr>
          <w:rStyle w:val="subscript"/>
        </w:rPr>
        <w:t>z</w:t>
      </w:r>
      <w:r>
        <w:rPr>
          <w:rStyle w:val="subscript"/>
          <w:rFonts w:ascii="Times New Roman" w:hAnsi="Times New Roman"/>
        </w:rPr>
        <w:t>→</w:t>
      </w:r>
      <w:r>
        <w:rPr>
          <w:rStyle w:val="subscript"/>
        </w:rPr>
        <w:t>1+</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w:t>
      </w:r>
      <w:r w:rsidRPr="00236982">
        <w:rPr>
          <w:color w:val="000000"/>
        </w:rPr>
        <w:t xml:space="preserve">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 }  = 2.7353</w:t>
      </w:r>
    </w:p>
    <w:p w:rsidR="00254899" w:rsidRDefault="00254899" w:rsidP="00B47868"/>
    <w:p w:rsidR="00254899" w:rsidRDefault="00254899" w:rsidP="00B47868">
      <w:r>
        <w:t>This means that</w:t>
      </w:r>
    </w:p>
    <w:p w:rsidR="00254899" w:rsidRDefault="00254899" w:rsidP="00B47868"/>
    <w:p w:rsidR="00254899" w:rsidRDefault="00254899" w:rsidP="00B47868">
      <w:r>
        <w:tab/>
        <w:t xml:space="preserve">C(R=1) = </w:t>
      </w:r>
      <w:r w:rsidRPr="00236982">
        <w:rPr>
          <w:color w:val="000000"/>
        </w:rPr>
        <w:t xml:space="preserve"> (</w:t>
      </w:r>
      <w:r>
        <w:rPr>
          <w:color w:val="000000"/>
        </w:rPr>
        <w:t>2R/π)T(1) = (2/π)T(1) =  (2/π)</w:t>
      </w:r>
      <w:r w:rsidRPr="003363DC">
        <w:t xml:space="preserve"> </w:t>
      </w:r>
      <w:r>
        <w:t>2.7353 =  1.7413</w:t>
      </w:r>
    </w:p>
    <w:p w:rsidR="00254899" w:rsidRDefault="00254899" w:rsidP="00B47868"/>
    <w:p w:rsidR="00254899" w:rsidRDefault="00254899" w:rsidP="00B47868">
      <w:r>
        <w:t xml:space="preserve">So basically C will cover this range in our plot:  C = (0,1.7413) . </w:t>
      </w:r>
    </w:p>
    <w:p w:rsidR="00254899" w:rsidRDefault="00254899" w:rsidP="00B47868"/>
    <w:p w:rsidR="00254899" w:rsidRDefault="00254899" w:rsidP="00B47868">
      <w:r>
        <w:t>One other data point. At R = 0.5, we have z = 2, so we expect this result</w:t>
      </w:r>
    </w:p>
    <w:p w:rsidR="00254899" w:rsidRDefault="00254899" w:rsidP="00B47868"/>
    <w:p w:rsidR="00254899" w:rsidRDefault="00254899" w:rsidP="00B47868">
      <w:r>
        <w:tab/>
        <w:t xml:space="preserve">C(R = 1/2) = </w:t>
      </w:r>
      <w:r w:rsidRPr="00236982">
        <w:rPr>
          <w:color w:val="000000"/>
        </w:rPr>
        <w:t>(</w:t>
      </w:r>
      <w:r>
        <w:rPr>
          <w:color w:val="000000"/>
        </w:rPr>
        <w:t>2R/π) * T(2) = (1/π)* 3.82</w:t>
      </w:r>
      <w:r>
        <w:t xml:space="preserve"> = 1.21</w:t>
      </w:r>
    </w:p>
    <w:p w:rsidR="00254899" w:rsidRDefault="00254899" w:rsidP="00B47868"/>
    <w:p w:rsidR="00254899" w:rsidRDefault="00254899" w:rsidP="00B47868">
      <w:r>
        <w:t xml:space="preserve">and this computation is just fine at 40 terms, according to "our work above". </w:t>
      </w:r>
    </w:p>
    <w:p w:rsidR="00254899" w:rsidRDefault="00254899" w:rsidP="00B47868"/>
    <w:p w:rsidR="00254899" w:rsidRDefault="00254899" w:rsidP="00B47868">
      <w:r>
        <w:t xml:space="preserve">Here is my plot </w:t>
      </w:r>
    </w:p>
    <w:p w:rsidR="00254899" w:rsidRDefault="00254899" w:rsidP="00B47868"/>
    <w:p w:rsidR="00254899" w:rsidRDefault="00254899" w:rsidP="00B47868">
      <w:r>
        <w:pict>
          <v:shape id="_x0000_i1085" type="#_x0000_t75" style="width:417.75pt;height:251.25pt">
            <v:imagedata r:id="rId66" o:title=""/>
          </v:shape>
        </w:pict>
      </w:r>
    </w:p>
    <w:p w:rsidR="00254899" w:rsidRDefault="00254899" w:rsidP="00B47868"/>
    <w:p w:rsidR="00254899" w:rsidRDefault="00254899" w:rsidP="00BE647B">
      <w:r>
        <w:t xml:space="preserve">It has the right value at R = 0.5. The right end should reach up to 1.7413 and it is trying to do that, the left end even with our minimal 40 term sums. </w:t>
      </w:r>
    </w:p>
    <w:p w:rsidR="00254899" w:rsidRDefault="00254899" w:rsidP="00BE647B"/>
    <w:p w:rsidR="00254899" w:rsidRDefault="00254899" w:rsidP="00BE647B">
      <w:r>
        <w:pict>
          <v:shape id="_x0000_i1086" type="#_x0000_t75" style="width:363.75pt;height:30.75pt">
            <v:imagedata r:id="rId67" o:title=""/>
          </v:shape>
        </w:pict>
      </w:r>
    </w:p>
    <w:p w:rsidR="00254899" w:rsidRDefault="00254899" w:rsidP="00BE647B"/>
    <w:p w:rsidR="00254899" w:rsidRPr="00BE647B" w:rsidRDefault="00254899" w:rsidP="00BE647B">
      <w:r>
        <w:t xml:space="preserve">So I am now very happy with this curve. I started with it several days ago, and now I understand what is happening at the two ends. That took a ton of work to get right. </w:t>
      </w:r>
    </w:p>
    <w:p w:rsidR="00254899" w:rsidRPr="00E07BB8" w:rsidRDefault="00254899" w:rsidP="00B47868"/>
    <w:p w:rsidR="00254899" w:rsidRDefault="00254899" w:rsidP="00B47868"/>
    <w:p w:rsidR="00254899" w:rsidRDefault="00254899" w:rsidP="00F8451E">
      <w:pPr>
        <w:pStyle w:val="Heading3"/>
      </w:pPr>
      <w:bookmarkStart w:id="129" w:name="_Toc285613785"/>
      <w:r>
        <w:t>(a) comparing the degenerate toroid to the enclosing sphere.</w:t>
      </w:r>
      <w:bookmarkEnd w:id="129"/>
      <w:r>
        <w:t xml:space="preserve"> </w:t>
      </w:r>
    </w:p>
    <w:p w:rsidR="00254899" w:rsidRDefault="00254899" w:rsidP="00B47868"/>
    <w:p w:rsidR="00254899" w:rsidRDefault="00254899" w:rsidP="00B47868">
      <w:r>
        <w:t xml:space="preserve">The sphere which just encloses our degenerate torus has radius 2R hence capacitance 2R. </w:t>
      </w:r>
    </w:p>
    <w:p w:rsidR="00254899" w:rsidRDefault="00254899" w:rsidP="00B47868"/>
    <w:p w:rsidR="00254899" w:rsidRDefault="00254899" w:rsidP="00B47868">
      <w:r>
        <w:tab/>
        <w:t>C</w:t>
      </w:r>
      <w:r>
        <w:rPr>
          <w:rStyle w:val="subscript"/>
        </w:rPr>
        <w:t>degenenerate torus</w:t>
      </w:r>
      <w:r>
        <w:t xml:space="preserve">  = 1.7413</w:t>
      </w:r>
    </w:p>
    <w:p w:rsidR="00254899" w:rsidRPr="0023513C" w:rsidRDefault="00254899" w:rsidP="00B47868">
      <w:r>
        <w:tab/>
        <w:t>C</w:t>
      </w:r>
      <w:r>
        <w:rPr>
          <w:rStyle w:val="subscript"/>
        </w:rPr>
        <w:t xml:space="preserve">enclosing sphere  </w:t>
      </w:r>
      <w:r>
        <w:t xml:space="preserve">  = 2.0000</w:t>
      </w:r>
      <w:r>
        <w:tab/>
      </w:r>
      <w:r>
        <w:tab/>
      </w:r>
      <w:r>
        <w:tab/>
        <w:t>ratio = 2.0000/1.741  = 1.1487651</w:t>
      </w:r>
    </w:p>
    <w:p w:rsidR="00254899" w:rsidRDefault="00254899" w:rsidP="00B47868"/>
    <w:p w:rsidR="00254899" w:rsidRDefault="00254899" w:rsidP="00B47868">
      <w:r>
        <w:t xml:space="preserve">We can ponder the relative surface areas. </w:t>
      </w:r>
    </w:p>
    <w:p w:rsidR="00254899" w:rsidRDefault="00254899" w:rsidP="00B47868"/>
    <w:p w:rsidR="00254899" w:rsidRDefault="00254899" w:rsidP="00B47868">
      <w:r>
        <w:tab/>
        <w:t>area of toroid = π</w:t>
      </w:r>
      <w:r>
        <w:rPr>
          <w:rStyle w:val="superscript"/>
        </w:rPr>
        <w:t>2</w:t>
      </w:r>
      <w:r>
        <w:t>( b</w:t>
      </w:r>
      <w:r>
        <w:rPr>
          <w:rStyle w:val="superscript"/>
        </w:rPr>
        <w:t>2</w:t>
      </w:r>
      <w:r>
        <w:t>-a</w:t>
      </w:r>
      <w:r>
        <w:rPr>
          <w:rStyle w:val="superscript"/>
        </w:rPr>
        <w:t>2</w:t>
      </w:r>
      <w:r>
        <w:t xml:space="preserve">) </w:t>
      </w:r>
      <w:r>
        <w:tab/>
      </w:r>
      <w:r>
        <w:tab/>
      </w:r>
      <w:r>
        <w:tab/>
        <w:t>b = outer radius</w:t>
      </w:r>
      <w:r>
        <w:tab/>
      </w:r>
      <w:r>
        <w:tab/>
        <w:t>a = inner radius</w:t>
      </w:r>
    </w:p>
    <w:p w:rsidR="00254899" w:rsidRDefault="00254899" w:rsidP="00B47868"/>
    <w:p w:rsidR="00254899" w:rsidRDefault="00254899" w:rsidP="00B47868">
      <w:r>
        <w:tab/>
        <w:t>area of degenerate toroid = π</w:t>
      </w:r>
      <w:r>
        <w:rPr>
          <w:rStyle w:val="superscript"/>
        </w:rPr>
        <w:t>2</w:t>
      </w:r>
      <w:r>
        <w:t>b</w:t>
      </w:r>
      <w:r>
        <w:rPr>
          <w:rStyle w:val="superscript"/>
        </w:rPr>
        <w:t>2</w:t>
      </w:r>
      <w:r>
        <w:tab/>
      </w:r>
      <w:r>
        <w:tab/>
        <w:t>b = 2R</w:t>
      </w:r>
      <w:r>
        <w:tab/>
      </w:r>
      <w:r>
        <w:tab/>
      </w:r>
      <w:r>
        <w:tab/>
        <w:t>R = radius of the tube</w:t>
      </w:r>
    </w:p>
    <w:p w:rsidR="00254899" w:rsidRDefault="00254899" w:rsidP="00B47868"/>
    <w:p w:rsidR="00254899" w:rsidRDefault="00254899" w:rsidP="00B47868">
      <w:pPr>
        <w:rPr>
          <w:rStyle w:val="superscript"/>
        </w:rPr>
      </w:pPr>
      <w:r>
        <w:tab/>
      </w:r>
      <w:r>
        <w:tab/>
        <w:t xml:space="preserve">                   </w:t>
      </w:r>
      <w:r>
        <w:tab/>
        <w:t xml:space="preserve">       = π</w:t>
      </w:r>
      <w:r>
        <w:rPr>
          <w:rStyle w:val="superscript"/>
        </w:rPr>
        <w:t>2</w:t>
      </w:r>
      <w:r>
        <w:t>(2R)</w:t>
      </w:r>
      <w:r>
        <w:rPr>
          <w:rStyle w:val="superscript"/>
        </w:rPr>
        <w:t>2</w:t>
      </w:r>
      <w:r>
        <w:t xml:space="preserve">  = 4π</w:t>
      </w:r>
      <w:r>
        <w:rPr>
          <w:rStyle w:val="superscript"/>
        </w:rPr>
        <w:t>2</w:t>
      </w:r>
      <w:r>
        <w:t>R</w:t>
      </w:r>
      <w:r>
        <w:rPr>
          <w:rStyle w:val="superscript"/>
        </w:rPr>
        <w:t>2</w:t>
      </w:r>
    </w:p>
    <w:p w:rsidR="00254899" w:rsidRDefault="00254899" w:rsidP="00B47868">
      <w:pPr>
        <w:rPr>
          <w:rStyle w:val="superscript"/>
        </w:rPr>
      </w:pPr>
    </w:p>
    <w:p w:rsidR="00254899" w:rsidRDefault="00254899" w:rsidP="00B47868">
      <w:r>
        <w:t xml:space="preserve">A sphere which just encloses our toroid would have radius 2R, so </w:t>
      </w:r>
    </w:p>
    <w:p w:rsidR="00254899" w:rsidRDefault="00254899" w:rsidP="00B47868"/>
    <w:p w:rsidR="00254899" w:rsidRDefault="00254899" w:rsidP="00B47868">
      <w:r>
        <w:tab/>
        <w:t>area of enclosing sphere = 4π(2R)</w:t>
      </w:r>
      <w:r>
        <w:rPr>
          <w:rStyle w:val="superscript"/>
        </w:rPr>
        <w:t>2</w:t>
      </w:r>
      <w:r>
        <w:t xml:space="preserve"> = 16πR</w:t>
      </w:r>
      <w:r>
        <w:rPr>
          <w:rStyle w:val="superscript"/>
        </w:rPr>
        <w:t>2</w:t>
      </w:r>
    </w:p>
    <w:p w:rsidR="00254899" w:rsidRDefault="00254899" w:rsidP="00B47868"/>
    <w:p w:rsidR="00254899" w:rsidRPr="00E821C6" w:rsidRDefault="00254899" w:rsidP="00B47868">
      <w:r>
        <w:t>so</w:t>
      </w:r>
    </w:p>
    <w:p w:rsidR="00254899" w:rsidRDefault="00254899" w:rsidP="00B47868"/>
    <w:p w:rsidR="00254899" w:rsidRDefault="00254899" w:rsidP="00D748D4">
      <w:r>
        <w:tab/>
        <w:t>enclosing sphere area/ degen toroid area  = 16πR</w:t>
      </w:r>
      <w:r>
        <w:rPr>
          <w:rStyle w:val="superscript"/>
        </w:rPr>
        <w:t>2</w:t>
      </w:r>
      <w:r>
        <w:t>/ 4π</w:t>
      </w:r>
      <w:r>
        <w:rPr>
          <w:rStyle w:val="superscript"/>
        </w:rPr>
        <w:t>2</w:t>
      </w:r>
      <w:r>
        <w:t>R</w:t>
      </w:r>
      <w:r>
        <w:rPr>
          <w:rStyle w:val="superscript"/>
        </w:rPr>
        <w:t>2</w:t>
      </w:r>
      <w:r>
        <w:t xml:space="preserve"> = 4/π = 1.273</w:t>
      </w:r>
    </w:p>
    <w:p w:rsidR="00254899" w:rsidRDefault="00254899" w:rsidP="00D748D4"/>
    <w:p w:rsidR="00254899" w:rsidRPr="0023513C" w:rsidRDefault="00254899" w:rsidP="00D748D4">
      <w:r>
        <w:t xml:space="preserve">The sphere has 27% more area, but only 15% more capacitance. </w:t>
      </w:r>
    </w:p>
    <w:p w:rsidR="00254899" w:rsidRDefault="00254899" w:rsidP="00D748D4"/>
    <w:p w:rsidR="00254899" w:rsidRPr="00E821C6" w:rsidRDefault="00254899" w:rsidP="00D748D4">
      <w:r>
        <w:t xml:space="preserve">So our degenerate toroid has 78% of the area of the enclosing sphere, but 74% more capacitance. </w:t>
      </w:r>
    </w:p>
    <w:p w:rsidR="00254899" w:rsidRDefault="00254899" w:rsidP="00D748D4"/>
    <w:p w:rsidR="00254899" w:rsidRPr="00301BCE" w:rsidRDefault="00254899" w:rsidP="00D748D4">
      <w:r>
        <w:pict>
          <v:shape id="_x0000_i1087" type="#_x0000_t75" style="width:227.25pt;height:177pt">
            <v:imagedata r:id="rId68" o:title=""/>
          </v:shape>
        </w:pict>
      </w:r>
    </w:p>
    <w:p w:rsidR="00254899" w:rsidRDefault="00254899" w:rsidP="00B47868"/>
    <w:p w:rsidR="00254899" w:rsidRPr="00F8451E" w:rsidRDefault="00254899" w:rsidP="00B47868">
      <w:r>
        <w:t>So we could say area = 4π</w:t>
      </w:r>
      <w:r>
        <w:rPr>
          <w:rStyle w:val="superscript"/>
        </w:rPr>
        <w:t>2</w:t>
      </w:r>
      <w:r>
        <w:t>Rρ</w:t>
      </w:r>
      <w:r>
        <w:rPr>
          <w:rStyle w:val="subscript"/>
        </w:rPr>
        <w:t>c</w:t>
      </w:r>
      <w:r>
        <w:t xml:space="preserve">. </w:t>
      </w:r>
    </w:p>
    <w:p w:rsidR="00254899" w:rsidRPr="00B47868" w:rsidRDefault="00254899" w:rsidP="002E367B"/>
    <w:sectPr w:rsidR="00254899" w:rsidRPr="00B47868" w:rsidSect="00254899">
      <w:footerReference w:type="default" r:id="rId69"/>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4899" w:rsidRDefault="00254899">
      <w:r>
        <w:separator/>
      </w:r>
    </w:p>
  </w:endnote>
  <w:endnote w:type="continuationSeparator" w:id="1">
    <w:p w:rsidR="00254899" w:rsidRDefault="002548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899" w:rsidRDefault="0025489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38</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4899" w:rsidRDefault="00254899">
      <w:r>
        <w:separator/>
      </w:r>
    </w:p>
  </w:footnote>
  <w:footnote w:type="continuationSeparator" w:id="1">
    <w:p w:rsidR="00254899" w:rsidRDefault="0025489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22"/>
  <w:displayBackgroundShape/>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69A7"/>
    <w:rsid w:val="000048A2"/>
    <w:rsid w:val="00005716"/>
    <w:rsid w:val="00006586"/>
    <w:rsid w:val="00006B81"/>
    <w:rsid w:val="0001344C"/>
    <w:rsid w:val="0002609B"/>
    <w:rsid w:val="00026B42"/>
    <w:rsid w:val="00026E63"/>
    <w:rsid w:val="00032790"/>
    <w:rsid w:val="00037A82"/>
    <w:rsid w:val="0004009A"/>
    <w:rsid w:val="00040187"/>
    <w:rsid w:val="00054B07"/>
    <w:rsid w:val="00060E2E"/>
    <w:rsid w:val="000615DD"/>
    <w:rsid w:val="00062280"/>
    <w:rsid w:val="000665CD"/>
    <w:rsid w:val="00073A2E"/>
    <w:rsid w:val="00080347"/>
    <w:rsid w:val="00087795"/>
    <w:rsid w:val="000877CC"/>
    <w:rsid w:val="00090857"/>
    <w:rsid w:val="000949E6"/>
    <w:rsid w:val="000A162F"/>
    <w:rsid w:val="000A6433"/>
    <w:rsid w:val="000B5A46"/>
    <w:rsid w:val="000B6B1C"/>
    <w:rsid w:val="000C69E9"/>
    <w:rsid w:val="000D2080"/>
    <w:rsid w:val="000D3330"/>
    <w:rsid w:val="000D72BD"/>
    <w:rsid w:val="000F09B6"/>
    <w:rsid w:val="000F2238"/>
    <w:rsid w:val="000F3CA9"/>
    <w:rsid w:val="000F4A3D"/>
    <w:rsid w:val="00102C7A"/>
    <w:rsid w:val="0010575C"/>
    <w:rsid w:val="00130273"/>
    <w:rsid w:val="00131250"/>
    <w:rsid w:val="00147F65"/>
    <w:rsid w:val="001556A2"/>
    <w:rsid w:val="001677E9"/>
    <w:rsid w:val="00170543"/>
    <w:rsid w:val="00171E45"/>
    <w:rsid w:val="00173555"/>
    <w:rsid w:val="00176C2D"/>
    <w:rsid w:val="00186EA4"/>
    <w:rsid w:val="00190B89"/>
    <w:rsid w:val="00192562"/>
    <w:rsid w:val="001A04AD"/>
    <w:rsid w:val="001A1F6B"/>
    <w:rsid w:val="001B331E"/>
    <w:rsid w:val="001B36AD"/>
    <w:rsid w:val="001F1C8D"/>
    <w:rsid w:val="00204DF6"/>
    <w:rsid w:val="0020790D"/>
    <w:rsid w:val="002154BB"/>
    <w:rsid w:val="00227DB9"/>
    <w:rsid w:val="00227FEA"/>
    <w:rsid w:val="00231871"/>
    <w:rsid w:val="0023513C"/>
    <w:rsid w:val="00236982"/>
    <w:rsid w:val="00245ED2"/>
    <w:rsid w:val="00252321"/>
    <w:rsid w:val="00252488"/>
    <w:rsid w:val="002531F7"/>
    <w:rsid w:val="00254899"/>
    <w:rsid w:val="0026569D"/>
    <w:rsid w:val="00267355"/>
    <w:rsid w:val="00283691"/>
    <w:rsid w:val="00287F40"/>
    <w:rsid w:val="00291390"/>
    <w:rsid w:val="0029356B"/>
    <w:rsid w:val="0029657B"/>
    <w:rsid w:val="002A48AF"/>
    <w:rsid w:val="002B0174"/>
    <w:rsid w:val="002B780A"/>
    <w:rsid w:val="002C0CC1"/>
    <w:rsid w:val="002C1B69"/>
    <w:rsid w:val="002D4894"/>
    <w:rsid w:val="002E0549"/>
    <w:rsid w:val="002E367B"/>
    <w:rsid w:val="002E3B26"/>
    <w:rsid w:val="002F271F"/>
    <w:rsid w:val="002F71CA"/>
    <w:rsid w:val="00301BCE"/>
    <w:rsid w:val="0030350C"/>
    <w:rsid w:val="00312599"/>
    <w:rsid w:val="00320E42"/>
    <w:rsid w:val="00324945"/>
    <w:rsid w:val="0032547A"/>
    <w:rsid w:val="00330E53"/>
    <w:rsid w:val="003363DC"/>
    <w:rsid w:val="00337FCA"/>
    <w:rsid w:val="00340C1B"/>
    <w:rsid w:val="0034117D"/>
    <w:rsid w:val="00350146"/>
    <w:rsid w:val="00351EE4"/>
    <w:rsid w:val="00354B37"/>
    <w:rsid w:val="003602BD"/>
    <w:rsid w:val="00361055"/>
    <w:rsid w:val="00374D0E"/>
    <w:rsid w:val="0037664A"/>
    <w:rsid w:val="00390DC7"/>
    <w:rsid w:val="00393386"/>
    <w:rsid w:val="003A20BE"/>
    <w:rsid w:val="003A49F1"/>
    <w:rsid w:val="003B7107"/>
    <w:rsid w:val="003C4ACD"/>
    <w:rsid w:val="003C58FA"/>
    <w:rsid w:val="003D028F"/>
    <w:rsid w:val="003D3D6A"/>
    <w:rsid w:val="003E02A0"/>
    <w:rsid w:val="003E4632"/>
    <w:rsid w:val="003E4B1E"/>
    <w:rsid w:val="003E753C"/>
    <w:rsid w:val="003F4E9A"/>
    <w:rsid w:val="003F6977"/>
    <w:rsid w:val="00410EC5"/>
    <w:rsid w:val="00411736"/>
    <w:rsid w:val="0042026F"/>
    <w:rsid w:val="00423711"/>
    <w:rsid w:val="00425C01"/>
    <w:rsid w:val="004319BB"/>
    <w:rsid w:val="00434664"/>
    <w:rsid w:val="00434A0A"/>
    <w:rsid w:val="0045284B"/>
    <w:rsid w:val="00454121"/>
    <w:rsid w:val="00454A48"/>
    <w:rsid w:val="00457736"/>
    <w:rsid w:val="004629E7"/>
    <w:rsid w:val="00464485"/>
    <w:rsid w:val="0046473F"/>
    <w:rsid w:val="00464AA5"/>
    <w:rsid w:val="00465653"/>
    <w:rsid w:val="00471166"/>
    <w:rsid w:val="00471BBC"/>
    <w:rsid w:val="00471E04"/>
    <w:rsid w:val="004741DA"/>
    <w:rsid w:val="004A2529"/>
    <w:rsid w:val="004B12D6"/>
    <w:rsid w:val="004B243E"/>
    <w:rsid w:val="004B500B"/>
    <w:rsid w:val="004C537E"/>
    <w:rsid w:val="004C6BDC"/>
    <w:rsid w:val="004C7A43"/>
    <w:rsid w:val="004E19B7"/>
    <w:rsid w:val="004E2321"/>
    <w:rsid w:val="004F48CE"/>
    <w:rsid w:val="004F7680"/>
    <w:rsid w:val="00510DB3"/>
    <w:rsid w:val="00511127"/>
    <w:rsid w:val="0051548B"/>
    <w:rsid w:val="0052303D"/>
    <w:rsid w:val="00526DEB"/>
    <w:rsid w:val="005276A3"/>
    <w:rsid w:val="005313A8"/>
    <w:rsid w:val="0053541E"/>
    <w:rsid w:val="005354BC"/>
    <w:rsid w:val="00542BA9"/>
    <w:rsid w:val="00542C9C"/>
    <w:rsid w:val="005460E8"/>
    <w:rsid w:val="0054689C"/>
    <w:rsid w:val="00547B2F"/>
    <w:rsid w:val="00547E47"/>
    <w:rsid w:val="00550561"/>
    <w:rsid w:val="0055191F"/>
    <w:rsid w:val="00561616"/>
    <w:rsid w:val="00572001"/>
    <w:rsid w:val="00580518"/>
    <w:rsid w:val="00584988"/>
    <w:rsid w:val="005858FB"/>
    <w:rsid w:val="00591866"/>
    <w:rsid w:val="00591C6A"/>
    <w:rsid w:val="005970DA"/>
    <w:rsid w:val="00597975"/>
    <w:rsid w:val="005A0365"/>
    <w:rsid w:val="005A768F"/>
    <w:rsid w:val="005B3CDD"/>
    <w:rsid w:val="005C0914"/>
    <w:rsid w:val="005C57F0"/>
    <w:rsid w:val="005C5B5D"/>
    <w:rsid w:val="005D26BE"/>
    <w:rsid w:val="005D3256"/>
    <w:rsid w:val="005E2824"/>
    <w:rsid w:val="005F4A7E"/>
    <w:rsid w:val="00606835"/>
    <w:rsid w:val="00611EF2"/>
    <w:rsid w:val="006130F5"/>
    <w:rsid w:val="00615693"/>
    <w:rsid w:val="0062497C"/>
    <w:rsid w:val="006263E0"/>
    <w:rsid w:val="006268B1"/>
    <w:rsid w:val="00626AAE"/>
    <w:rsid w:val="00630768"/>
    <w:rsid w:val="00633401"/>
    <w:rsid w:val="00643A57"/>
    <w:rsid w:val="00643B98"/>
    <w:rsid w:val="00643E7C"/>
    <w:rsid w:val="00645624"/>
    <w:rsid w:val="00655CAD"/>
    <w:rsid w:val="0065615E"/>
    <w:rsid w:val="00656A2A"/>
    <w:rsid w:val="00667BA8"/>
    <w:rsid w:val="00674188"/>
    <w:rsid w:val="006823E5"/>
    <w:rsid w:val="00682F09"/>
    <w:rsid w:val="006852F2"/>
    <w:rsid w:val="00690C28"/>
    <w:rsid w:val="006A2282"/>
    <w:rsid w:val="006A3936"/>
    <w:rsid w:val="006A6231"/>
    <w:rsid w:val="006A6895"/>
    <w:rsid w:val="006B281A"/>
    <w:rsid w:val="006B3675"/>
    <w:rsid w:val="006B7AA1"/>
    <w:rsid w:val="006C4FA8"/>
    <w:rsid w:val="006C7E77"/>
    <w:rsid w:val="006D2437"/>
    <w:rsid w:val="006D4393"/>
    <w:rsid w:val="006D6A59"/>
    <w:rsid w:val="006E7D0F"/>
    <w:rsid w:val="006F7E69"/>
    <w:rsid w:val="0070071B"/>
    <w:rsid w:val="00711C20"/>
    <w:rsid w:val="00712150"/>
    <w:rsid w:val="00716F11"/>
    <w:rsid w:val="00720868"/>
    <w:rsid w:val="00720B15"/>
    <w:rsid w:val="00730C4F"/>
    <w:rsid w:val="00732255"/>
    <w:rsid w:val="0075177F"/>
    <w:rsid w:val="00760939"/>
    <w:rsid w:val="00761E24"/>
    <w:rsid w:val="00763557"/>
    <w:rsid w:val="007705C9"/>
    <w:rsid w:val="00770DCF"/>
    <w:rsid w:val="00772A25"/>
    <w:rsid w:val="00780987"/>
    <w:rsid w:val="0078167C"/>
    <w:rsid w:val="00784920"/>
    <w:rsid w:val="00785896"/>
    <w:rsid w:val="00787BF1"/>
    <w:rsid w:val="00791719"/>
    <w:rsid w:val="00791982"/>
    <w:rsid w:val="00794711"/>
    <w:rsid w:val="007A23A3"/>
    <w:rsid w:val="007A51D4"/>
    <w:rsid w:val="007B2201"/>
    <w:rsid w:val="007B33BA"/>
    <w:rsid w:val="007B3CFD"/>
    <w:rsid w:val="007B5B5D"/>
    <w:rsid w:val="007C292E"/>
    <w:rsid w:val="007D09D6"/>
    <w:rsid w:val="007D44C8"/>
    <w:rsid w:val="007D4DA4"/>
    <w:rsid w:val="007D6893"/>
    <w:rsid w:val="007E26A4"/>
    <w:rsid w:val="007E503D"/>
    <w:rsid w:val="007E55BF"/>
    <w:rsid w:val="007E5848"/>
    <w:rsid w:val="007E76BC"/>
    <w:rsid w:val="007F4783"/>
    <w:rsid w:val="00804376"/>
    <w:rsid w:val="008203B1"/>
    <w:rsid w:val="0082785B"/>
    <w:rsid w:val="0083105B"/>
    <w:rsid w:val="008363BB"/>
    <w:rsid w:val="00841258"/>
    <w:rsid w:val="00842F5A"/>
    <w:rsid w:val="00851797"/>
    <w:rsid w:val="0085248A"/>
    <w:rsid w:val="00853A3C"/>
    <w:rsid w:val="00855BAC"/>
    <w:rsid w:val="00862053"/>
    <w:rsid w:val="00862095"/>
    <w:rsid w:val="00863890"/>
    <w:rsid w:val="00873C71"/>
    <w:rsid w:val="00882674"/>
    <w:rsid w:val="008861B2"/>
    <w:rsid w:val="00886F13"/>
    <w:rsid w:val="008949E4"/>
    <w:rsid w:val="008A209E"/>
    <w:rsid w:val="008B4145"/>
    <w:rsid w:val="008B4332"/>
    <w:rsid w:val="008B5B01"/>
    <w:rsid w:val="008C2AD9"/>
    <w:rsid w:val="008C2E66"/>
    <w:rsid w:val="008C3E3C"/>
    <w:rsid w:val="008C653B"/>
    <w:rsid w:val="008D336F"/>
    <w:rsid w:val="008D5A89"/>
    <w:rsid w:val="008E416B"/>
    <w:rsid w:val="008F2066"/>
    <w:rsid w:val="008F3D30"/>
    <w:rsid w:val="008F5350"/>
    <w:rsid w:val="00901078"/>
    <w:rsid w:val="00917A81"/>
    <w:rsid w:val="0092393D"/>
    <w:rsid w:val="009313DC"/>
    <w:rsid w:val="009405FA"/>
    <w:rsid w:val="00945A0B"/>
    <w:rsid w:val="00946578"/>
    <w:rsid w:val="009467A3"/>
    <w:rsid w:val="0094733A"/>
    <w:rsid w:val="00957B61"/>
    <w:rsid w:val="009644FF"/>
    <w:rsid w:val="00977C2F"/>
    <w:rsid w:val="00985EB0"/>
    <w:rsid w:val="00994C12"/>
    <w:rsid w:val="00996721"/>
    <w:rsid w:val="00997646"/>
    <w:rsid w:val="009A0042"/>
    <w:rsid w:val="009B4405"/>
    <w:rsid w:val="009D16A8"/>
    <w:rsid w:val="009D1A32"/>
    <w:rsid w:val="009D1CF0"/>
    <w:rsid w:val="009E10EA"/>
    <w:rsid w:val="009E3B8B"/>
    <w:rsid w:val="009E5CA5"/>
    <w:rsid w:val="009E6DDF"/>
    <w:rsid w:val="009F1B97"/>
    <w:rsid w:val="009F57FE"/>
    <w:rsid w:val="00A07CBC"/>
    <w:rsid w:val="00A156B1"/>
    <w:rsid w:val="00A174B7"/>
    <w:rsid w:val="00A241F4"/>
    <w:rsid w:val="00A25657"/>
    <w:rsid w:val="00A2578F"/>
    <w:rsid w:val="00A37B8D"/>
    <w:rsid w:val="00A4460B"/>
    <w:rsid w:val="00A47C59"/>
    <w:rsid w:val="00A51B80"/>
    <w:rsid w:val="00A520A9"/>
    <w:rsid w:val="00A540DE"/>
    <w:rsid w:val="00A62C1C"/>
    <w:rsid w:val="00A64971"/>
    <w:rsid w:val="00A65289"/>
    <w:rsid w:val="00A67EDB"/>
    <w:rsid w:val="00A711B1"/>
    <w:rsid w:val="00A73198"/>
    <w:rsid w:val="00A771BC"/>
    <w:rsid w:val="00A7785B"/>
    <w:rsid w:val="00A83B49"/>
    <w:rsid w:val="00A86CB7"/>
    <w:rsid w:val="00A96633"/>
    <w:rsid w:val="00AA2617"/>
    <w:rsid w:val="00AA2D63"/>
    <w:rsid w:val="00AA2E5A"/>
    <w:rsid w:val="00AB14A1"/>
    <w:rsid w:val="00AB31E9"/>
    <w:rsid w:val="00AB6390"/>
    <w:rsid w:val="00AB6730"/>
    <w:rsid w:val="00AB74F9"/>
    <w:rsid w:val="00AD0BE3"/>
    <w:rsid w:val="00AD3064"/>
    <w:rsid w:val="00AD40FF"/>
    <w:rsid w:val="00AD4260"/>
    <w:rsid w:val="00AD7856"/>
    <w:rsid w:val="00AE0628"/>
    <w:rsid w:val="00AE0A96"/>
    <w:rsid w:val="00AE0ABA"/>
    <w:rsid w:val="00AE57C0"/>
    <w:rsid w:val="00AE788B"/>
    <w:rsid w:val="00AF11AA"/>
    <w:rsid w:val="00AF25ED"/>
    <w:rsid w:val="00B00933"/>
    <w:rsid w:val="00B020DC"/>
    <w:rsid w:val="00B04659"/>
    <w:rsid w:val="00B11657"/>
    <w:rsid w:val="00B1513F"/>
    <w:rsid w:val="00B15EC6"/>
    <w:rsid w:val="00B279F4"/>
    <w:rsid w:val="00B35542"/>
    <w:rsid w:val="00B41FD5"/>
    <w:rsid w:val="00B44541"/>
    <w:rsid w:val="00B47868"/>
    <w:rsid w:val="00B5493E"/>
    <w:rsid w:val="00B55AC4"/>
    <w:rsid w:val="00B635C8"/>
    <w:rsid w:val="00B70E67"/>
    <w:rsid w:val="00B73B43"/>
    <w:rsid w:val="00B8049E"/>
    <w:rsid w:val="00B825F8"/>
    <w:rsid w:val="00B8380D"/>
    <w:rsid w:val="00B848B8"/>
    <w:rsid w:val="00B87A58"/>
    <w:rsid w:val="00B90CA2"/>
    <w:rsid w:val="00B90E30"/>
    <w:rsid w:val="00B92B01"/>
    <w:rsid w:val="00B92BB0"/>
    <w:rsid w:val="00B949D9"/>
    <w:rsid w:val="00B96278"/>
    <w:rsid w:val="00BB21C9"/>
    <w:rsid w:val="00BC1AF9"/>
    <w:rsid w:val="00BC3033"/>
    <w:rsid w:val="00BD02B0"/>
    <w:rsid w:val="00BD047B"/>
    <w:rsid w:val="00BD13B1"/>
    <w:rsid w:val="00BE2715"/>
    <w:rsid w:val="00BE647B"/>
    <w:rsid w:val="00BF2EEE"/>
    <w:rsid w:val="00BF3581"/>
    <w:rsid w:val="00BF6F29"/>
    <w:rsid w:val="00BF7700"/>
    <w:rsid w:val="00C00A8C"/>
    <w:rsid w:val="00C07B39"/>
    <w:rsid w:val="00C136E0"/>
    <w:rsid w:val="00C310CA"/>
    <w:rsid w:val="00C327E8"/>
    <w:rsid w:val="00C37317"/>
    <w:rsid w:val="00C40F10"/>
    <w:rsid w:val="00C41294"/>
    <w:rsid w:val="00C468CE"/>
    <w:rsid w:val="00C47E80"/>
    <w:rsid w:val="00C6590F"/>
    <w:rsid w:val="00C75B9C"/>
    <w:rsid w:val="00C821F8"/>
    <w:rsid w:val="00C8253A"/>
    <w:rsid w:val="00C830B1"/>
    <w:rsid w:val="00C85D48"/>
    <w:rsid w:val="00C87A37"/>
    <w:rsid w:val="00C91056"/>
    <w:rsid w:val="00C9126C"/>
    <w:rsid w:val="00C96E18"/>
    <w:rsid w:val="00C97452"/>
    <w:rsid w:val="00CA3FEF"/>
    <w:rsid w:val="00CA5048"/>
    <w:rsid w:val="00CA6BA9"/>
    <w:rsid w:val="00CB2582"/>
    <w:rsid w:val="00CB5128"/>
    <w:rsid w:val="00CC0803"/>
    <w:rsid w:val="00CC3544"/>
    <w:rsid w:val="00CC3CB1"/>
    <w:rsid w:val="00CC5787"/>
    <w:rsid w:val="00CC680B"/>
    <w:rsid w:val="00CC6F65"/>
    <w:rsid w:val="00CC7D09"/>
    <w:rsid w:val="00CD324F"/>
    <w:rsid w:val="00CE50ED"/>
    <w:rsid w:val="00CF011D"/>
    <w:rsid w:val="00CF10CC"/>
    <w:rsid w:val="00D0363B"/>
    <w:rsid w:val="00D03E61"/>
    <w:rsid w:val="00D056E4"/>
    <w:rsid w:val="00D2527F"/>
    <w:rsid w:val="00D35B0F"/>
    <w:rsid w:val="00D361B4"/>
    <w:rsid w:val="00D43C5F"/>
    <w:rsid w:val="00D4577B"/>
    <w:rsid w:val="00D51D6E"/>
    <w:rsid w:val="00D567CC"/>
    <w:rsid w:val="00D61B4C"/>
    <w:rsid w:val="00D6523F"/>
    <w:rsid w:val="00D663E6"/>
    <w:rsid w:val="00D66637"/>
    <w:rsid w:val="00D72B37"/>
    <w:rsid w:val="00D748D4"/>
    <w:rsid w:val="00D82B56"/>
    <w:rsid w:val="00D861CA"/>
    <w:rsid w:val="00D86832"/>
    <w:rsid w:val="00D92565"/>
    <w:rsid w:val="00D94908"/>
    <w:rsid w:val="00DA068D"/>
    <w:rsid w:val="00DA2C6F"/>
    <w:rsid w:val="00DA4964"/>
    <w:rsid w:val="00DB2E7D"/>
    <w:rsid w:val="00DC2A59"/>
    <w:rsid w:val="00DC3C1D"/>
    <w:rsid w:val="00DD2407"/>
    <w:rsid w:val="00DD3128"/>
    <w:rsid w:val="00DD737D"/>
    <w:rsid w:val="00DE4CF8"/>
    <w:rsid w:val="00DE6BC0"/>
    <w:rsid w:val="00DE7AC4"/>
    <w:rsid w:val="00DF4027"/>
    <w:rsid w:val="00DF6F61"/>
    <w:rsid w:val="00E032B2"/>
    <w:rsid w:val="00E054FD"/>
    <w:rsid w:val="00E07BB8"/>
    <w:rsid w:val="00E222C3"/>
    <w:rsid w:val="00E24A11"/>
    <w:rsid w:val="00E37FB0"/>
    <w:rsid w:val="00E62CA9"/>
    <w:rsid w:val="00E6691C"/>
    <w:rsid w:val="00E669A7"/>
    <w:rsid w:val="00E6781A"/>
    <w:rsid w:val="00E70B67"/>
    <w:rsid w:val="00E7184C"/>
    <w:rsid w:val="00E743C7"/>
    <w:rsid w:val="00E7683D"/>
    <w:rsid w:val="00E821C6"/>
    <w:rsid w:val="00EA5ADB"/>
    <w:rsid w:val="00EB01FD"/>
    <w:rsid w:val="00EB1047"/>
    <w:rsid w:val="00EB40D9"/>
    <w:rsid w:val="00EB539F"/>
    <w:rsid w:val="00EB59F7"/>
    <w:rsid w:val="00EB621A"/>
    <w:rsid w:val="00EC0C35"/>
    <w:rsid w:val="00EC333C"/>
    <w:rsid w:val="00ED4E92"/>
    <w:rsid w:val="00ED5074"/>
    <w:rsid w:val="00EE1526"/>
    <w:rsid w:val="00EE4694"/>
    <w:rsid w:val="00EE60AD"/>
    <w:rsid w:val="00EF7539"/>
    <w:rsid w:val="00F04E67"/>
    <w:rsid w:val="00F06E34"/>
    <w:rsid w:val="00F15287"/>
    <w:rsid w:val="00F15464"/>
    <w:rsid w:val="00F21551"/>
    <w:rsid w:val="00F3296C"/>
    <w:rsid w:val="00F32AB3"/>
    <w:rsid w:val="00F445B3"/>
    <w:rsid w:val="00F520B4"/>
    <w:rsid w:val="00F537AE"/>
    <w:rsid w:val="00F66B1F"/>
    <w:rsid w:val="00F67B6C"/>
    <w:rsid w:val="00F71E4E"/>
    <w:rsid w:val="00F72D56"/>
    <w:rsid w:val="00F80802"/>
    <w:rsid w:val="00F8451E"/>
    <w:rsid w:val="00F84891"/>
    <w:rsid w:val="00F90031"/>
    <w:rsid w:val="00F91581"/>
    <w:rsid w:val="00FA223C"/>
    <w:rsid w:val="00FA31FC"/>
    <w:rsid w:val="00FA3C45"/>
    <w:rsid w:val="00FA55BC"/>
    <w:rsid w:val="00FB1209"/>
    <w:rsid w:val="00FB71C5"/>
    <w:rsid w:val="00FC1AAC"/>
    <w:rsid w:val="00FC657F"/>
    <w:rsid w:val="00FD065C"/>
    <w:rsid w:val="00FD4488"/>
    <w:rsid w:val="00FE0406"/>
    <w:rsid w:val="00FE4914"/>
    <w:rsid w:val="00FE70EA"/>
    <w:rsid w:val="00FF14C0"/>
    <w:rsid w:val="00FF553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03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Cs w:val="20"/>
    </w:rPr>
  </w:style>
  <w:style w:type="paragraph" w:styleId="Heading1">
    <w:name w:val="heading 1"/>
    <w:basedOn w:val="Normal"/>
    <w:link w:val="Heading1Char"/>
    <w:uiPriority w:val="99"/>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uiPriority w:val="99"/>
    <w:qFormat/>
    <w:rsid w:val="00A64971"/>
    <w:pPr>
      <w:keepNext/>
      <w:outlineLvl w:val="1"/>
    </w:pPr>
    <w:rPr>
      <w:rFonts w:cs="Arial"/>
      <w:b/>
      <w:bCs/>
      <w:iCs/>
      <w:szCs w:val="28"/>
    </w:rPr>
  </w:style>
  <w:style w:type="paragraph" w:styleId="Heading3">
    <w:name w:val="heading 3"/>
    <w:basedOn w:val="Normal"/>
    <w:next w:val="Normal"/>
    <w:link w:val="Heading3Char"/>
    <w:uiPriority w:val="99"/>
    <w:qFormat/>
    <w:rsid w:val="00E6691C"/>
    <w:pPr>
      <w:keepNext/>
      <w:outlineLvl w:val="2"/>
    </w:pPr>
    <w:rPr>
      <w:rFonts w:cs="Arial"/>
      <w:b/>
      <w:bCs/>
      <w:szCs w:val="26"/>
    </w:rPr>
  </w:style>
  <w:style w:type="paragraph" w:styleId="Heading4">
    <w:name w:val="heading 4"/>
    <w:basedOn w:val="Normal"/>
    <w:next w:val="Normal"/>
    <w:link w:val="Heading4Char"/>
    <w:uiPriority w:val="99"/>
    <w:qFormat/>
    <w:rsid w:val="009313DC"/>
    <w:pPr>
      <w:keepNext/>
      <w:outlineLvl w:val="3"/>
    </w:pPr>
    <w:rPr>
      <w:b/>
      <w:bCs/>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B4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96B4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96B4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96B45"/>
    <w:rPr>
      <w:rFonts w:asciiTheme="minorHAnsi" w:eastAsiaTheme="minorEastAsia" w:hAnsiTheme="minorHAnsi" w:cstheme="minorBidi"/>
      <w:b/>
      <w:bCs/>
      <w:sz w:val="28"/>
      <w:szCs w:val="28"/>
    </w:rPr>
  </w:style>
  <w:style w:type="paragraph" w:styleId="Header">
    <w:name w:val="header"/>
    <w:basedOn w:val="Normal"/>
    <w:link w:val="HeaderChar"/>
    <w:uiPriority w:val="99"/>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HeaderChar">
    <w:name w:val="Header Char"/>
    <w:basedOn w:val="DefaultParagraphFont"/>
    <w:link w:val="Header"/>
    <w:uiPriority w:val="99"/>
    <w:locked/>
    <w:rsid w:val="00B00933"/>
    <w:rPr>
      <w:rFonts w:cs="Times New Roman"/>
      <w:sz w:val="22"/>
      <w:lang w:val="en-US" w:eastAsia="en-US" w:bidi="ar-SA"/>
    </w:rPr>
  </w:style>
  <w:style w:type="paragraph" w:styleId="Footer">
    <w:name w:val="footer"/>
    <w:basedOn w:val="Normal"/>
    <w:link w:val="FooterChar"/>
    <w:uiPriority w:val="99"/>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FooterChar">
    <w:name w:val="Footer Char"/>
    <w:basedOn w:val="DefaultParagraphFont"/>
    <w:link w:val="Footer"/>
    <w:uiPriority w:val="99"/>
    <w:semiHidden/>
    <w:rsid w:val="00196B45"/>
    <w:rPr>
      <w:szCs w:val="20"/>
    </w:rPr>
  </w:style>
  <w:style w:type="character" w:styleId="PageNumber">
    <w:name w:val="page number"/>
    <w:basedOn w:val="DefaultParagraphFont"/>
    <w:uiPriority w:val="99"/>
    <w:rPr>
      <w:rFonts w:cs="Times New Roman"/>
    </w:rPr>
  </w:style>
  <w:style w:type="character" w:customStyle="1" w:styleId="subscript">
    <w:name w:val="subscript"/>
    <w:uiPriority w:val="99"/>
    <w:rPr>
      <w:rFonts w:ascii="Courier New" w:hAnsi="Courier New"/>
      <w:b/>
      <w:color w:val="auto"/>
      <w:sz w:val="24"/>
      <w:vertAlign w:val="subscript"/>
    </w:rPr>
  </w:style>
  <w:style w:type="character" w:customStyle="1" w:styleId="superscript">
    <w:name w:val="superscript"/>
    <w:uiPriority w:val="99"/>
    <w:rPr>
      <w:rFonts w:ascii="Courier New" w:hAnsi="Courier New"/>
      <w:b/>
      <w:sz w:val="24"/>
      <w:vertAlign w:val="superscript"/>
    </w:rPr>
  </w:style>
  <w:style w:type="paragraph" w:customStyle="1" w:styleId="courier8">
    <w:name w:val="courier8"/>
    <w:basedOn w:val="Normal"/>
    <w:uiPriority w:val="99"/>
    <w:rPr>
      <w:rFonts w:ascii="Courier New" w:hAnsi="Courier New" w:cs="Courier New"/>
      <w:sz w:val="16"/>
    </w:rPr>
  </w:style>
  <w:style w:type="paragraph" w:styleId="TOC2">
    <w:name w:val="toc 2"/>
    <w:basedOn w:val="Normal"/>
    <w:next w:val="Normal"/>
    <w:autoRedefine/>
    <w:uiPriority w:val="99"/>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uiPriority w:val="99"/>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uiPriority w:val="99"/>
    <w:rsid w:val="006A6895"/>
    <w:rPr>
      <w:rFonts w:cs="Times New Roman"/>
      <w:color w:val="0000FF"/>
      <w:u w:val="single"/>
    </w:rPr>
  </w:style>
  <w:style w:type="paragraph" w:styleId="TOC3">
    <w:name w:val="toc 3"/>
    <w:basedOn w:val="Normal"/>
    <w:next w:val="Normal"/>
    <w:autoRedefine/>
    <w:uiPriority w:val="99"/>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uiPriority w:val="99"/>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uiPriority w:val="99"/>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uiPriority w:val="99"/>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uiPriority w:val="99"/>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uiPriority w:val="99"/>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uiPriority w:val="99"/>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r="http://schemas.openxmlformats.org/officeDocument/2006/relationships" xmlns:w="http://schemas.openxmlformats.org/wordprocessingml/2006/main">
  <w:divs>
    <w:div w:id="372438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png"/><Relationship Id="rId68" Type="http://schemas.openxmlformats.org/officeDocument/2006/relationships/image" Target="media/image63.png"/><Relationship Id="rId7" Type="http://schemas.openxmlformats.org/officeDocument/2006/relationships/image" Target="media/image2.png"/><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61" Type="http://schemas.openxmlformats.org/officeDocument/2006/relationships/image" Target="media/image56.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footer" Target="footer1.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38</Pages>
  <Words>7111</Words>
  <Characters>-32766</Characters>
  <Application>Microsoft Office Outlook</Application>
  <DocSecurity>0</DocSecurity>
  <Lines>0</Lines>
  <Paragraphs>0</Paragraphs>
  <ScaleCrop>false</ScaleCrop>
  <Company>rdt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rdt</cp:lastModifiedBy>
  <cp:revision>2</cp:revision>
  <dcterms:created xsi:type="dcterms:W3CDTF">2011-02-22T16:17:00Z</dcterms:created>
  <dcterms:modified xsi:type="dcterms:W3CDTF">2011-02-22T16:17:00Z</dcterms:modified>
</cp:coreProperties>
</file>